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758" w:rsidRPr="00927C16" w:rsidRDefault="00103758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584"/>
        <w:gridCol w:w="108"/>
        <w:gridCol w:w="110"/>
        <w:gridCol w:w="759"/>
        <w:gridCol w:w="237"/>
        <w:gridCol w:w="248"/>
        <w:gridCol w:w="237"/>
        <w:gridCol w:w="272"/>
        <w:gridCol w:w="104"/>
        <w:gridCol w:w="166"/>
        <w:gridCol w:w="246"/>
        <w:gridCol w:w="246"/>
        <w:gridCol w:w="248"/>
        <w:gridCol w:w="246"/>
        <w:gridCol w:w="246"/>
        <w:gridCol w:w="246"/>
        <w:gridCol w:w="250"/>
        <w:gridCol w:w="250"/>
        <w:gridCol w:w="248"/>
        <w:gridCol w:w="248"/>
        <w:gridCol w:w="221"/>
        <w:gridCol w:w="274"/>
        <w:gridCol w:w="133"/>
        <w:gridCol w:w="415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13"/>
      </w:tblGrid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91" w:type="pct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kérelmező: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40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868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neve/elnevezése:</w:t>
            </w:r>
          </w:p>
        </w:tc>
        <w:tc>
          <w:tcPr>
            <w:tcW w:w="3724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07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adóazonosító jele: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66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adószáma: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46" w:type="pct"/>
            <w:gridSpan w:val="3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 xml:space="preserve">ha a magánszemély adóazonosító jellel nem rendelkezik: </w:t>
            </w:r>
          </w:p>
        </w:tc>
      </w:tr>
      <w:tr w:rsidR="00103758" w:rsidRPr="005B47AD">
        <w:trPr>
          <w:cantSplit/>
          <w:trHeight w:hRule="exact" w:val="57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4"/>
                <w:szCs w:val="4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59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helye és ideje:</w:t>
            </w:r>
          </w:p>
        </w:tc>
        <w:tc>
          <w:tcPr>
            <w:tcW w:w="146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6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neve:</w:t>
            </w:r>
          </w:p>
        </w:tc>
        <w:tc>
          <w:tcPr>
            <w:tcW w:w="3724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3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anyja születési neve:</w:t>
            </w:r>
          </w:p>
        </w:tc>
        <w:tc>
          <w:tcPr>
            <w:tcW w:w="3447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619" w:type="pct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külföldi magánszemély esetében az állampolgárság:</w:t>
            </w:r>
          </w:p>
        </w:tc>
        <w:tc>
          <w:tcPr>
            <w:tcW w:w="1861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85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lakcíme / székhely címe: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63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6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18"/>
                <w:szCs w:val="18"/>
              </w:rPr>
            </w:pPr>
            <w:r w:rsidRPr="005B47AD">
              <w:rPr>
                <w:rFonts w:ascii="Candara" w:hAnsi="Candara" w:cs="Candara"/>
                <w:sz w:val="18"/>
                <w:szCs w:val="18"/>
              </w:rPr>
              <w:t>levelezési címe: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068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6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Adóigazolás típusa:</w:t>
            </w: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60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  <w:t>- általános adóigazolás*</w:t>
            </w:r>
          </w:p>
        </w:tc>
        <w:tc>
          <w:tcPr>
            <w:tcW w:w="197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  <w:t>- nemleges adóigazolás*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649" w:type="pct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Felhasználásának célja és helye:</w:t>
            </w:r>
          </w:p>
        </w:tc>
        <w:tc>
          <w:tcPr>
            <w:tcW w:w="2943" w:type="pct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591" w:type="pct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775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kért adóigazolás példányszáma: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73" w:type="pct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701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Ha a kérelmező nem személyesen jár el, a törvényes képviselő*/ meghatalmazott* neve:</w:t>
            </w: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731" w:type="pct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46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telefonszáma:</w:t>
            </w:r>
          </w:p>
        </w:tc>
        <w:tc>
          <w:tcPr>
            <w:tcW w:w="1014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523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Csatolt meghatalmazás típusa: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8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állandó*</w:t>
            </w:r>
          </w:p>
        </w:tc>
        <w:tc>
          <w:tcPr>
            <w:tcW w:w="197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eseti*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4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Az adóigazolást</w:t>
            </w:r>
          </w:p>
        </w:tc>
        <w:tc>
          <w:tcPr>
            <w:tcW w:w="3557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 xml:space="preserve">- </w:t>
            </w:r>
            <w:r w:rsidRPr="005B47AD">
              <w:rPr>
                <w:rFonts w:ascii="Candara" w:hAnsi="Candara" w:cs="Candara"/>
                <w:sz w:val="20"/>
                <w:szCs w:val="20"/>
              </w:rPr>
              <w:t xml:space="preserve">postai úton, levelezési címemre kérem*, 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1443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557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személyesen/ /törvényes képviselő/ meghatalmazott útján átveszem*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701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Személyes illetékmentességre jogosult nyilatkozata</w:t>
            </w:r>
            <w:r w:rsidRPr="005B47AD">
              <w:rPr>
                <w:rFonts w:ascii="Candara" w:hAnsi="Candara" w:cs="Candara"/>
                <w:sz w:val="20"/>
                <w:szCs w:val="20"/>
              </w:rPr>
              <w:t xml:space="preserve"> az illetékekről szóló többször módosított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701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1990. évi XCIII. törvény 5. § (1) bekezdés c)-g) és m) pontjai és az 5. § (2) bekezdése alapján*: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megelőző naptári évben folytatott vállalkozási tevékenységből származó jövedelme után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társasági adófizetési kötelezettsége nem keletkezett;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költségvetési szerv a megelőző naptári évre vonatkozó eredménye után a központi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költségvetésbe befizetési kötelezettsége nem keletkezett;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megelőző naptári évben vállalkozási tevékenység hiányában társasági adófizetésre nem volt</w:t>
            </w:r>
          </w:p>
        </w:tc>
      </w:tr>
      <w:tr w:rsidR="00103758" w:rsidRPr="005B47AD">
        <w:trPr>
          <w:cantSplit/>
          <w:trHeight w:hRule="exact" w:val="340"/>
        </w:trPr>
        <w:tc>
          <w:tcPr>
            <w:tcW w:w="41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590" w:type="pct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kötelezett.</w:t>
            </w:r>
          </w:p>
        </w:tc>
      </w:tr>
      <w:tr w:rsidR="00103758" w:rsidRPr="005B47AD">
        <w:trPr>
          <w:cantSplit/>
          <w:trHeight w:hRule="exact" w:val="284"/>
        </w:trPr>
        <w:tc>
          <w:tcPr>
            <w:tcW w:w="2327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310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169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0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kérelmező*, törvényes képviselő*, meghatalmazott* aláírása</w:t>
            </w:r>
          </w:p>
        </w:tc>
      </w:tr>
      <w:tr w:rsidR="00103758" w:rsidRPr="005B47AD">
        <w:trPr>
          <w:cantSplit/>
          <w:trHeight w:hRule="exact" w:val="284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1046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kérelmet átvettem: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4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0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9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349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95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1166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mai napon átvettem: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példány igazolást: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9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349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39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349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95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aláírás</w:t>
            </w: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val="5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 xml:space="preserve">A személyesen megjelenő kérelmező* / törvényes képviselő* /meghatalmazott* </w:t>
            </w:r>
            <w:r w:rsidRPr="005B47AD">
              <w:rPr>
                <w:rFonts w:ascii="Candara" w:hAnsi="Candara" w:cs="Candara"/>
                <w:sz w:val="20"/>
                <w:szCs w:val="20"/>
              </w:rPr>
              <w:br/>
              <w:t>személyazonosságát a megfelelő igazolvány alapján megvizsgáltam:</w:t>
            </w:r>
          </w:p>
        </w:tc>
      </w:tr>
      <w:tr w:rsidR="00103758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103758" w:rsidRPr="005B47AD">
        <w:trPr>
          <w:cantSplit/>
          <w:trHeight w:hRule="exact" w:val="397"/>
        </w:trPr>
        <w:tc>
          <w:tcPr>
            <w:tcW w:w="798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>
              <w:rPr>
                <w:rFonts w:ascii="Candara" w:hAnsi="Candara" w:cs="Candara"/>
                <w:sz w:val="20"/>
                <w:szCs w:val="20"/>
              </w:rPr>
              <w:t>Nyírpazony</w:t>
            </w:r>
            <w:r w:rsidRPr="005B47AD">
              <w:rPr>
                <w:rFonts w:ascii="Candara" w:hAnsi="Candara" w:cs="Candara"/>
                <w:sz w:val="20"/>
                <w:szCs w:val="20"/>
              </w:rPr>
              <w:t>,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58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674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39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3758" w:rsidRPr="005B47AD" w:rsidRDefault="00103758" w:rsidP="00F50AF4">
            <w:pPr>
              <w:pStyle w:val="Header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103758" w:rsidRPr="005B47AD">
        <w:trPr>
          <w:cantSplit/>
          <w:trHeight w:hRule="exact" w:val="284"/>
        </w:trPr>
        <w:tc>
          <w:tcPr>
            <w:tcW w:w="3368" w:type="pct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* a megfelelő részt kérjük aláhúzni</w:t>
            </w:r>
            <w:r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!</w:t>
            </w:r>
          </w:p>
        </w:tc>
        <w:tc>
          <w:tcPr>
            <w:tcW w:w="1632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03758" w:rsidRPr="005B47AD" w:rsidRDefault="00103758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</w:tr>
    </w:tbl>
    <w:p w:rsidR="00103758" w:rsidRPr="005B47AD" w:rsidRDefault="00103758" w:rsidP="008E1239">
      <w:pPr>
        <w:pStyle w:val="Title"/>
        <w:rPr>
          <w:rFonts w:ascii="Candara" w:hAnsi="Candara" w:cs="Candara"/>
        </w:rPr>
      </w:pPr>
      <w:r w:rsidRPr="005B47AD">
        <w:rPr>
          <w:rFonts w:ascii="Candara" w:hAnsi="Candara" w:cs="Candara"/>
        </w:rPr>
        <w:t>TÁJÉKOZTATÓ</w:t>
      </w:r>
    </w:p>
    <w:p w:rsidR="00103758" w:rsidRPr="005B47AD" w:rsidRDefault="00103758" w:rsidP="008E1239">
      <w:pPr>
        <w:jc w:val="center"/>
        <w:rPr>
          <w:rFonts w:ascii="Candara" w:hAnsi="Candara" w:cs="Candara"/>
          <w:b/>
          <w:bCs/>
        </w:rPr>
      </w:pPr>
      <w:r w:rsidRPr="005B47AD">
        <w:rPr>
          <w:rFonts w:ascii="Candara" w:hAnsi="Candara" w:cs="Candara"/>
          <w:b/>
          <w:bCs/>
        </w:rPr>
        <w:t>az adóigazolás kiadása iránti kérelem kitöltéséhez</w:t>
      </w:r>
    </w:p>
    <w:p w:rsidR="00103758" w:rsidRPr="005B47AD" w:rsidRDefault="00103758" w:rsidP="008E1239">
      <w:pPr>
        <w:jc w:val="center"/>
        <w:rPr>
          <w:rFonts w:ascii="Candara" w:hAnsi="Candara" w:cs="Candara"/>
          <w:b/>
          <w:bCs/>
        </w:rPr>
      </w:pPr>
    </w:p>
    <w:p w:rsidR="00103758" w:rsidRPr="005B47AD" w:rsidRDefault="00103758" w:rsidP="008E1239">
      <w:pPr>
        <w:jc w:val="center"/>
        <w:rPr>
          <w:rFonts w:ascii="Candara" w:hAnsi="Candara" w:cs="Candara"/>
          <w:b/>
          <w:bCs/>
        </w:rPr>
      </w:pPr>
    </w:p>
    <w:p w:rsidR="00103758" w:rsidRDefault="00103758" w:rsidP="008E1239">
      <w:pPr>
        <w:pStyle w:val="BodyText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>Az adózás rendjéről szóló többször módosított 2003. évi XCII. törvény (továbbiakban: Art.) 85/A. § (1) bekezdése alapján az adóigazolást az adóhatóság hatáskörében eljárva</w:t>
      </w:r>
      <w:r>
        <w:rPr>
          <w:rFonts w:ascii="Candara" w:hAnsi="Candara" w:cs="Candara"/>
          <w:sz w:val="20"/>
          <w:szCs w:val="20"/>
        </w:rPr>
        <w:t>,</w:t>
      </w:r>
      <w:r w:rsidRPr="005B47AD">
        <w:rPr>
          <w:rFonts w:ascii="Candara" w:hAnsi="Candara" w:cs="Candara"/>
          <w:sz w:val="20"/>
          <w:szCs w:val="20"/>
        </w:rPr>
        <w:t xml:space="preserve"> a nyilvántartásban szereplő adatok alapján, a kiállítás napján fennálló állapotnak megfelelő, az adózó által kért és a jogszabályban előírt adattartalommal állítja ki, feltéve, hogy az adózó az adóigazolás kiadásának szükségességét valószínűsíti. </w:t>
      </w:r>
    </w:p>
    <w:p w:rsidR="00103758" w:rsidRDefault="00103758" w:rsidP="008E1239">
      <w:pPr>
        <w:pStyle w:val="BodyText"/>
        <w:rPr>
          <w:rFonts w:ascii="Candara" w:hAnsi="Candara" w:cs="Candara"/>
          <w:sz w:val="20"/>
          <w:szCs w:val="20"/>
        </w:rPr>
      </w:pPr>
    </w:p>
    <w:p w:rsidR="00103758" w:rsidRDefault="00103758" w:rsidP="008E1239">
      <w:pPr>
        <w:pStyle w:val="BodyText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(2) a</w:t>
      </w:r>
      <w:r w:rsidRPr="005B47AD">
        <w:rPr>
          <w:rFonts w:ascii="Candara" w:hAnsi="Candara" w:cs="Candara"/>
          <w:sz w:val="20"/>
          <w:szCs w:val="20"/>
        </w:rPr>
        <w:t xml:space="preserve">z adóigazolás hatósági bizonyítványnak minősül. </w:t>
      </w:r>
    </w:p>
    <w:p w:rsidR="00103758" w:rsidRPr="005B47AD" w:rsidRDefault="00103758" w:rsidP="008E1239">
      <w:pPr>
        <w:pStyle w:val="BodyText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§ (3</w:t>
      </w:r>
      <w:r w:rsidRPr="005B47AD">
        <w:rPr>
          <w:rFonts w:ascii="Candara" w:hAnsi="Candara" w:cs="Candara"/>
          <w:sz w:val="20"/>
          <w:szCs w:val="20"/>
        </w:rPr>
        <w:t xml:space="preserve">) bekezdése alapján az adóhatóság az adóigazolást magyar nyelven állítja ki. 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nemleges vagy az általános adóigazolás </w:t>
      </w:r>
      <w:r w:rsidRPr="005B47AD">
        <w:rPr>
          <w:rFonts w:ascii="Candara" w:hAnsi="Candara" w:cs="Candara"/>
          <w:b/>
          <w:bCs/>
          <w:sz w:val="20"/>
          <w:szCs w:val="20"/>
        </w:rPr>
        <w:t>kiadásának határideje</w:t>
      </w:r>
      <w:r w:rsidRPr="005B47AD">
        <w:rPr>
          <w:rFonts w:ascii="Candara" w:hAnsi="Candara" w:cs="Candara"/>
          <w:sz w:val="20"/>
          <w:szCs w:val="20"/>
        </w:rPr>
        <w:t xml:space="preserve"> az Art. 5/A § (5) bekezdése alapján </w:t>
      </w:r>
      <w:r>
        <w:rPr>
          <w:rFonts w:ascii="Candara" w:hAnsi="Candara" w:cs="Candara"/>
          <w:b/>
          <w:bCs/>
          <w:sz w:val="20"/>
          <w:szCs w:val="20"/>
        </w:rPr>
        <w:t>hat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nap</w:t>
      </w:r>
      <w:r w:rsidRPr="005B47AD">
        <w:rPr>
          <w:rFonts w:ascii="Candara" w:hAnsi="Candara" w:cs="Candara"/>
          <w:sz w:val="20"/>
          <w:szCs w:val="20"/>
        </w:rPr>
        <w:t>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>1.</w:t>
      </w:r>
      <w:r>
        <w:rPr>
          <w:rFonts w:ascii="Candara" w:hAnsi="Candara" w:cs="Candara"/>
          <w:b/>
          <w:bCs/>
          <w:sz w:val="20"/>
          <w:szCs w:val="20"/>
        </w:rPr>
        <w:t xml:space="preserve"> </w:t>
      </w:r>
      <w:r w:rsidRPr="005B47AD">
        <w:rPr>
          <w:rFonts w:ascii="Candara" w:hAnsi="Candara" w:cs="Candara"/>
          <w:b/>
          <w:bCs/>
          <w:sz w:val="20"/>
          <w:szCs w:val="20"/>
        </w:rPr>
        <w:t>pontban</w:t>
      </w:r>
      <w:r w:rsidRPr="005B47AD">
        <w:rPr>
          <w:rFonts w:ascii="Candara" w:hAnsi="Candara" w:cs="Candara"/>
          <w:sz w:val="20"/>
          <w:szCs w:val="20"/>
        </w:rPr>
        <w:t xml:space="preserve"> kérjük feltüntetni a kérelmező jogi személy, jogi személyiség nélküli gazdasági társaság, egyéni cég, egyéb szervezet </w:t>
      </w:r>
      <w:r w:rsidRPr="005B47AD">
        <w:rPr>
          <w:rFonts w:ascii="Candara" w:hAnsi="Candara" w:cs="Candara"/>
          <w:b/>
          <w:bCs/>
          <w:sz w:val="20"/>
          <w:szCs w:val="20"/>
        </w:rPr>
        <w:t>elnevezését, adószámát, székhelyének címét és levelezési címét</w:t>
      </w:r>
      <w:r w:rsidRPr="005B47AD">
        <w:rPr>
          <w:rFonts w:ascii="Candara" w:hAnsi="Candara" w:cs="Candara"/>
          <w:sz w:val="20"/>
          <w:szCs w:val="20"/>
        </w:rPr>
        <w:t xml:space="preserve">. Egyéni vállalkozó és adószámmal rendelkező magánszemély esetében </w:t>
      </w:r>
      <w:r w:rsidRPr="005B47AD">
        <w:rPr>
          <w:rFonts w:ascii="Candara" w:hAnsi="Candara" w:cs="Candara"/>
          <w:b/>
          <w:bCs/>
          <w:sz w:val="20"/>
          <w:szCs w:val="20"/>
        </w:rPr>
        <w:t>a nevet, az adószámot, az adóazonosító jelet, a székhely címét és a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megadni. Abban az esetben, ha a kérelmező adószámmal nem rendelkező magánszemély, akkor </w:t>
      </w:r>
      <w:r w:rsidRPr="005B47AD">
        <w:rPr>
          <w:rFonts w:ascii="Candara" w:hAnsi="Candara" w:cs="Candara"/>
          <w:b/>
          <w:bCs/>
          <w:sz w:val="20"/>
          <w:szCs w:val="20"/>
        </w:rPr>
        <w:t>a nevét, adóazonosító jelét és az állandó lakóhelyének címét</w:t>
      </w:r>
      <w:r w:rsidRPr="005B47AD">
        <w:rPr>
          <w:rFonts w:ascii="Candara" w:hAnsi="Candara" w:cs="Candara"/>
          <w:sz w:val="20"/>
          <w:szCs w:val="20"/>
        </w:rPr>
        <w:t xml:space="preserve"> (ennek hiányában ideiglenes vagy szokásos tartózkodási helyének címét) </w:t>
      </w:r>
      <w:r w:rsidRPr="005B47AD">
        <w:rPr>
          <w:rFonts w:ascii="Candara" w:hAnsi="Candara" w:cs="Candara"/>
          <w:b/>
          <w:bCs/>
          <w:sz w:val="20"/>
          <w:szCs w:val="20"/>
        </w:rPr>
        <w:t>és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feltüntetni. Ha a magánszemély adóazonosító jellel nem rendelkezik, a kérelemben kérjük kitölteni az azonosításhoz szükséges adatokat is: születési helyet és időt, a születési nevét és anyja születési nevét, illetve külföldi magánszemély esetén az állampolgárságot.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2. pontban</w:t>
      </w:r>
      <w:r w:rsidRPr="005B47AD">
        <w:rPr>
          <w:rFonts w:ascii="Candara" w:hAnsi="Candara" w:cs="Candara"/>
          <w:sz w:val="20"/>
          <w:szCs w:val="20"/>
        </w:rPr>
        <w:t xml:space="preserve"> kérjük aláhúzással megjelölni, hogy milyen típusú adói</w:t>
      </w:r>
      <w:r>
        <w:rPr>
          <w:rFonts w:ascii="Candara" w:hAnsi="Candara" w:cs="Candara"/>
          <w:sz w:val="20"/>
          <w:szCs w:val="20"/>
        </w:rPr>
        <w:t>gazolást kér. Az Art. 85/A. § (4</w:t>
      </w:r>
      <w:r w:rsidRPr="005B47AD">
        <w:rPr>
          <w:rFonts w:ascii="Candara" w:hAnsi="Candara" w:cs="Candara"/>
          <w:sz w:val="20"/>
          <w:szCs w:val="20"/>
        </w:rPr>
        <w:t xml:space="preserve">) bekezdése szerint az </w:t>
      </w:r>
      <w:r w:rsidRPr="005B47AD">
        <w:rPr>
          <w:rFonts w:ascii="Candara" w:hAnsi="Candara" w:cs="Candara"/>
          <w:b/>
          <w:bCs/>
          <w:sz w:val="20"/>
          <w:szCs w:val="20"/>
        </w:rPr>
        <w:t>általános adóigazolás</w:t>
      </w:r>
      <w:r w:rsidRPr="005B47AD">
        <w:rPr>
          <w:rFonts w:ascii="Candara" w:hAnsi="Candara" w:cs="Candara"/>
          <w:sz w:val="20"/>
          <w:szCs w:val="20"/>
        </w:rPr>
        <w:t xml:space="preserve"> tartalmazza az adózónak az adóigazolás kiadásának napján az adóhatóságnál fennálló adótartozását vagy annak hiányát, a behajthatatlanság címén törölt, de el nem évült adótartozást, a kiállítás napjáig előírt valamely adónemre vonatkozó bevallási és adófizetési kötelezettség elmulasztását, ide nem értve azt, ha az adóhatóság által lefolytatott ellenőrzés a mulasztást feltárta, és az adózó a jogerős megállapítások alapján keletkezett fizetési kötelezettségét teljesítette.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nemleges adóigazolás</w:t>
      </w:r>
      <w:r w:rsidRPr="005B47AD">
        <w:rPr>
          <w:rFonts w:ascii="Candara" w:hAnsi="Candara" w:cs="Candara"/>
          <w:sz w:val="20"/>
          <w:szCs w:val="20"/>
        </w:rPr>
        <w:t xml:space="preserve"> igazolja, hogy az adózónak az adóigazolás kiállításának napján az adóhatóságnál nyilvántartott adótartozása nincs.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pStyle w:val="BodyText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3. pontban</w:t>
      </w:r>
      <w:r w:rsidRPr="005B47AD">
        <w:rPr>
          <w:rFonts w:ascii="Candara" w:hAnsi="Candara" w:cs="Candara"/>
          <w:sz w:val="20"/>
          <w:szCs w:val="20"/>
        </w:rPr>
        <w:t xml:space="preserve"> a megfelelő adóigazolás kiadásához kérjük, hogy pontosan jelölje meg az igazolás </w:t>
      </w:r>
      <w:r w:rsidRPr="005B47AD">
        <w:rPr>
          <w:rFonts w:ascii="Candara" w:hAnsi="Candara" w:cs="Candara"/>
          <w:b/>
          <w:bCs/>
          <w:sz w:val="20"/>
          <w:szCs w:val="20"/>
        </w:rPr>
        <w:t>felhasználásának célját és helyét</w:t>
      </w:r>
      <w:r w:rsidRPr="005B47AD">
        <w:rPr>
          <w:rFonts w:ascii="Candara" w:hAnsi="Candara" w:cs="Candara"/>
          <w:sz w:val="20"/>
          <w:szCs w:val="20"/>
        </w:rPr>
        <w:t>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4. pontban</w:t>
      </w:r>
      <w:r w:rsidRPr="005B47AD">
        <w:rPr>
          <w:rFonts w:ascii="Candara" w:hAnsi="Candara" w:cs="Candara"/>
          <w:sz w:val="20"/>
          <w:szCs w:val="20"/>
        </w:rPr>
        <w:t xml:space="preserve"> a kért adóigazolás </w:t>
      </w:r>
      <w:r w:rsidRPr="005B47AD">
        <w:rPr>
          <w:rFonts w:ascii="Candara" w:hAnsi="Candara" w:cs="Candara"/>
          <w:b/>
          <w:bCs/>
          <w:sz w:val="20"/>
          <w:szCs w:val="20"/>
        </w:rPr>
        <w:t>példányainak számát</w:t>
      </w:r>
      <w:r w:rsidRPr="005B47AD">
        <w:rPr>
          <w:rFonts w:ascii="Candara" w:hAnsi="Candara" w:cs="Candara"/>
          <w:sz w:val="20"/>
          <w:szCs w:val="20"/>
        </w:rPr>
        <w:t xml:space="preserve"> kell megadni.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>5. pontban</w:t>
      </w:r>
      <w:r w:rsidRPr="005B47AD">
        <w:rPr>
          <w:rFonts w:ascii="Candara" w:hAnsi="Candara" w:cs="Candara"/>
          <w:sz w:val="20"/>
          <w:szCs w:val="20"/>
        </w:rPr>
        <w:t xml:space="preserve"> ha az adóigazolás kiadása ügyében a kérelmező nem személyesen jár el, az Art. 7.§ (1)-(2) és (5) bekezdése szerint meg kell adni a </w:t>
      </w:r>
      <w:r w:rsidRPr="005B47AD">
        <w:rPr>
          <w:rFonts w:ascii="Candara" w:hAnsi="Candara" w:cs="Candara"/>
          <w:b/>
          <w:bCs/>
          <w:sz w:val="20"/>
          <w:szCs w:val="20"/>
        </w:rPr>
        <w:t>törvényes képviselő vagy a meghatalmazott</w:t>
      </w:r>
      <w:r w:rsidRPr="005B47AD">
        <w:rPr>
          <w:rFonts w:ascii="Candara" w:hAnsi="Candara" w:cs="Candara"/>
          <w:sz w:val="20"/>
          <w:szCs w:val="20"/>
        </w:rPr>
        <w:t xml:space="preserve"> nevét, telefonszámát, aláhúzással jelölni kell, hogy állandó vagy eseti meghatalmazással rendelkezik, a meghatalmazást/aláírási címpéldányt csatolni kell.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6. pontban</w:t>
      </w:r>
      <w:r w:rsidRPr="005B47AD">
        <w:rPr>
          <w:rFonts w:ascii="Candara" w:hAnsi="Candara" w:cs="Candara"/>
          <w:sz w:val="20"/>
          <w:szCs w:val="20"/>
        </w:rPr>
        <w:t xml:space="preserve"> kérjük húzza alá, hogy az adóigazolás kiadását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postai úton </w:t>
      </w:r>
      <w:r w:rsidRPr="005B47AD">
        <w:rPr>
          <w:rFonts w:ascii="Candara" w:hAnsi="Candara" w:cs="Candara"/>
          <w:sz w:val="20"/>
          <w:szCs w:val="20"/>
        </w:rPr>
        <w:t>vagy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személyesen</w:t>
      </w:r>
      <w:r w:rsidRPr="005B47AD">
        <w:rPr>
          <w:rFonts w:ascii="Candara" w:hAnsi="Candara" w:cs="Candara"/>
          <w:sz w:val="20"/>
          <w:szCs w:val="20"/>
        </w:rPr>
        <w:t xml:space="preserve"> (törvényes képviselő, meghatalmazott útján</w:t>
      </w:r>
      <w:r>
        <w:rPr>
          <w:rFonts w:ascii="Candara" w:hAnsi="Candara" w:cs="Candara"/>
          <w:sz w:val="20"/>
          <w:szCs w:val="20"/>
        </w:rPr>
        <w:t>)</w:t>
      </w:r>
      <w:r w:rsidRPr="005B47AD">
        <w:rPr>
          <w:rFonts w:ascii="Candara" w:hAnsi="Candara" w:cs="Candara"/>
          <w:sz w:val="20"/>
          <w:szCs w:val="20"/>
        </w:rPr>
        <w:t xml:space="preserve"> veszi át.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7. pontban</w:t>
      </w:r>
      <w:r w:rsidRPr="005B47AD">
        <w:rPr>
          <w:rFonts w:ascii="Candara" w:hAnsi="Candara" w:cs="Candara"/>
          <w:sz w:val="20"/>
          <w:szCs w:val="20"/>
        </w:rPr>
        <w:t xml:space="preserve"> kell nyilatkozni – aláhúzással – arról, ha teljes személyes illetékmentességre jogosult. Az illetékekről szóló többször módosított 1990. évi XCIII. törvény 5. § (2) bekezdésében meghatározott feltétel meglétéről az adóigazolás kiadása iránti indított adóigazgatási eljárás megindításakor, vagyis a kérelem benyújtásakor írásban köteles nyilatkozni.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nemleges vagy az általános adóigazolás után 3000,-Ft illetéket kell fizetni. Az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illetéket </w:t>
      </w:r>
      <w:r w:rsidRPr="005B47AD">
        <w:rPr>
          <w:rFonts w:ascii="Candara" w:hAnsi="Candara" w:cs="Candara"/>
          <w:sz w:val="20"/>
          <w:szCs w:val="20"/>
        </w:rPr>
        <w:t>készpénz-átutalási megbízással vagy belföldi fizetési számláról történő átutalással kell megfizetni Nyír</w:t>
      </w:r>
      <w:r>
        <w:rPr>
          <w:rFonts w:ascii="Candara" w:hAnsi="Candara" w:cs="Candara"/>
          <w:sz w:val="20"/>
          <w:szCs w:val="20"/>
        </w:rPr>
        <w:t>pazonyi Polgármesteri Hivatal Rakamaz és Vidéke Körzeti Takarékszövetkezet</w:t>
      </w:r>
      <w:r w:rsidRPr="005B47AD">
        <w:rPr>
          <w:rFonts w:ascii="Candara" w:hAnsi="Candara" w:cs="Candara"/>
          <w:sz w:val="20"/>
          <w:szCs w:val="20"/>
        </w:rPr>
        <w:t>nél vez</w:t>
      </w:r>
      <w:r>
        <w:rPr>
          <w:rFonts w:ascii="Candara" w:hAnsi="Candara" w:cs="Candara"/>
          <w:sz w:val="20"/>
          <w:szCs w:val="20"/>
        </w:rPr>
        <w:t>etett 68500139-11048613</w:t>
      </w:r>
      <w:r w:rsidRPr="005B47AD">
        <w:rPr>
          <w:rFonts w:ascii="Candara" w:hAnsi="Candara" w:cs="Candara"/>
          <w:sz w:val="20"/>
          <w:szCs w:val="20"/>
        </w:rPr>
        <w:t xml:space="preserve"> számú államigazgatási eljárási illeték beszedési számlájára.</w:t>
      </w: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5B47AD" w:rsidRDefault="00103758" w:rsidP="008E1239">
      <w:pPr>
        <w:jc w:val="both"/>
        <w:rPr>
          <w:rFonts w:ascii="Candara" w:hAnsi="Candara" w:cs="Candara"/>
          <w:sz w:val="20"/>
          <w:szCs w:val="20"/>
        </w:rPr>
      </w:pPr>
    </w:p>
    <w:p w:rsidR="00103758" w:rsidRPr="008E1239" w:rsidRDefault="00103758" w:rsidP="008E1239">
      <w:pPr>
        <w:tabs>
          <w:tab w:val="center" w:pos="6660"/>
        </w:tabs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ab/>
        <w:t>Nyírpazonyi Polgármesteri Hivatal</w:t>
      </w:r>
    </w:p>
    <w:sectPr w:rsidR="00103758" w:rsidRPr="008E1239" w:rsidSect="008E12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426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758" w:rsidRDefault="00103758">
      <w:r>
        <w:separator/>
      </w:r>
    </w:p>
  </w:endnote>
  <w:endnote w:type="continuationSeparator" w:id="0">
    <w:p w:rsidR="00103758" w:rsidRDefault="00103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758" w:rsidRPr="00EA5BD7" w:rsidRDefault="00103758" w:rsidP="00EA5BD7">
    <w:pPr>
      <w:pStyle w:val="Footer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de. 7:47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758" w:rsidRPr="00EA5BD7" w:rsidRDefault="00103758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de. 7:47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758" w:rsidRPr="00963158" w:rsidRDefault="00103758" w:rsidP="00EA5BD7">
    <w:pPr>
      <w:pStyle w:val="Footer"/>
      <w:ind w:right="360" w:firstLine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963158">
      <w:rPr>
        <w:color w:val="D9D9D9"/>
        <w:sz w:val="18"/>
        <w:szCs w:val="18"/>
      </w:rPr>
      <w:t xml:space="preserve"> </w:t>
    </w:r>
    <w:hyperlink r:id="rId1" w:history="1">
      <w:r w:rsidRPr="00963158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963158">
      <w:rPr>
        <w:color w:val="D9D9D9"/>
        <w:sz w:val="18"/>
        <w:szCs w:val="18"/>
      </w:rPr>
      <w:t xml:space="preserve"> Tel: 42/530-030 Fax:230-583 </w:t>
    </w:r>
    <w:r w:rsidRPr="00963158">
      <w:rPr>
        <w:color w:val="D9D9D9"/>
        <w:sz w:val="18"/>
        <w:szCs w:val="18"/>
      </w:rPr>
      <w:tab/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TIME \@ "am/pm h:mm" </w:instrText>
    </w:r>
    <w:r w:rsidRPr="00963158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de. 7:47</w:t>
    </w:r>
    <w:r w:rsidRPr="00963158">
      <w:rPr>
        <w:color w:val="D9D9D9"/>
        <w:sz w:val="18"/>
        <w:szCs w:val="18"/>
      </w:rPr>
      <w:fldChar w:fldCharType="end"/>
    </w:r>
    <w:r w:rsidRPr="00963158">
      <w:rPr>
        <w:color w:val="D9D9D9"/>
        <w:sz w:val="18"/>
        <w:szCs w:val="18"/>
      </w:rPr>
      <w:t xml:space="preserve"> oldal: </w:t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PAGE </w:instrText>
    </w:r>
    <w:r w:rsidRPr="00963158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1</w:t>
    </w:r>
    <w:r w:rsidRPr="00963158">
      <w:rPr>
        <w:color w:val="D9D9D9"/>
        <w:sz w:val="18"/>
        <w:szCs w:val="18"/>
      </w:rPr>
      <w:fldChar w:fldCharType="end"/>
    </w:r>
  </w:p>
  <w:p w:rsidR="00103758" w:rsidRPr="00EA5BD7" w:rsidRDefault="00103758" w:rsidP="00EA5B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758" w:rsidRDefault="00103758">
      <w:r>
        <w:separator/>
      </w:r>
    </w:p>
  </w:footnote>
  <w:footnote w:type="continuationSeparator" w:id="0">
    <w:p w:rsidR="00103758" w:rsidRDefault="00103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758" w:rsidRPr="00A37F86" w:rsidRDefault="00103758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103758" w:rsidRPr="00C63D4E" w:rsidRDefault="00103758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758" w:rsidRPr="00A37F86" w:rsidRDefault="00103758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103758" w:rsidRPr="00EA5BD7" w:rsidRDefault="00103758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103758">
      <w:trPr>
        <w:trHeight w:val="585"/>
      </w:trPr>
      <w:tc>
        <w:tcPr>
          <w:tcW w:w="945" w:type="dxa"/>
        </w:tcPr>
        <w:p w:rsidR="00103758" w:rsidRPr="00E22BDD" w:rsidRDefault="00103758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103758" w:rsidRDefault="00103758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103758" w:rsidRPr="003A0792" w:rsidRDefault="00103758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3A0792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103758" w:rsidRDefault="00103758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103758" w:rsidRPr="00E22BDD" w:rsidRDefault="00103758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pict>
              <v:shape id="Kép 3" o:spid="_x0000_s2053" type="#_x0000_t75" href="http://nyirpazony.hu/onkormanyzat/a" style="position:absolute;margin-left:143.05pt;margin-top:-9.15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>
            <w:rPr>
              <w:rFonts w:ascii="Candara" w:hAnsi="Candara" w:cs="Candara"/>
              <w:b/>
              <w:bCs/>
              <w:sz w:val="20"/>
              <w:szCs w:val="20"/>
            </w:rPr>
            <w:t>KÉRELEM ADÓIGAZOLÁS KIADÁSA TÁRGYÁBAN</w:t>
          </w:r>
          <w:r w:rsidRPr="00E22BDD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</w:p>
        <w:p w:rsidR="00103758" w:rsidRDefault="00103758" w:rsidP="001024BB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5</w:t>
          </w:r>
        </w:p>
      </w:tc>
    </w:tr>
  </w:tbl>
  <w:p w:rsidR="00103758" w:rsidRDefault="00103758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3758"/>
    <w:rsid w:val="00107AD1"/>
    <w:rsid w:val="00131559"/>
    <w:rsid w:val="00146430"/>
    <w:rsid w:val="00180C4E"/>
    <w:rsid w:val="001940A8"/>
    <w:rsid w:val="001A54DF"/>
    <w:rsid w:val="001A680F"/>
    <w:rsid w:val="001D2DB0"/>
    <w:rsid w:val="002004EE"/>
    <w:rsid w:val="00204D87"/>
    <w:rsid w:val="00243BD0"/>
    <w:rsid w:val="0027036D"/>
    <w:rsid w:val="00277923"/>
    <w:rsid w:val="00285C3B"/>
    <w:rsid w:val="00294F46"/>
    <w:rsid w:val="002C434C"/>
    <w:rsid w:val="002F282F"/>
    <w:rsid w:val="002F4641"/>
    <w:rsid w:val="002F7DA2"/>
    <w:rsid w:val="00316D77"/>
    <w:rsid w:val="00341EC1"/>
    <w:rsid w:val="00351F02"/>
    <w:rsid w:val="00352CA1"/>
    <w:rsid w:val="00361C73"/>
    <w:rsid w:val="0037012C"/>
    <w:rsid w:val="003874E0"/>
    <w:rsid w:val="003916C7"/>
    <w:rsid w:val="00391D73"/>
    <w:rsid w:val="003A0792"/>
    <w:rsid w:val="003B0CC6"/>
    <w:rsid w:val="003C75CB"/>
    <w:rsid w:val="00405196"/>
    <w:rsid w:val="004353EF"/>
    <w:rsid w:val="00435797"/>
    <w:rsid w:val="00450C3E"/>
    <w:rsid w:val="00465170"/>
    <w:rsid w:val="00467F70"/>
    <w:rsid w:val="0048070F"/>
    <w:rsid w:val="004829F6"/>
    <w:rsid w:val="00494AF6"/>
    <w:rsid w:val="004B062E"/>
    <w:rsid w:val="004B3994"/>
    <w:rsid w:val="004B50CA"/>
    <w:rsid w:val="004E27B2"/>
    <w:rsid w:val="004E55D3"/>
    <w:rsid w:val="004E5717"/>
    <w:rsid w:val="00513D71"/>
    <w:rsid w:val="00526AAF"/>
    <w:rsid w:val="00554FAD"/>
    <w:rsid w:val="00591AC9"/>
    <w:rsid w:val="005B47AD"/>
    <w:rsid w:val="005B73A9"/>
    <w:rsid w:val="005E77C2"/>
    <w:rsid w:val="005F3019"/>
    <w:rsid w:val="005F3B6B"/>
    <w:rsid w:val="00602316"/>
    <w:rsid w:val="0061507F"/>
    <w:rsid w:val="00624284"/>
    <w:rsid w:val="00631241"/>
    <w:rsid w:val="00683BB2"/>
    <w:rsid w:val="006875E5"/>
    <w:rsid w:val="006A2F59"/>
    <w:rsid w:val="006C6FC4"/>
    <w:rsid w:val="006E02D0"/>
    <w:rsid w:val="00711886"/>
    <w:rsid w:val="00716463"/>
    <w:rsid w:val="00725452"/>
    <w:rsid w:val="00744569"/>
    <w:rsid w:val="00744822"/>
    <w:rsid w:val="0075240F"/>
    <w:rsid w:val="0075796F"/>
    <w:rsid w:val="007E7720"/>
    <w:rsid w:val="00811B8D"/>
    <w:rsid w:val="00826CD9"/>
    <w:rsid w:val="008351A0"/>
    <w:rsid w:val="00852462"/>
    <w:rsid w:val="0087335A"/>
    <w:rsid w:val="008822C3"/>
    <w:rsid w:val="00897BC2"/>
    <w:rsid w:val="008C5788"/>
    <w:rsid w:val="008D0159"/>
    <w:rsid w:val="008E1239"/>
    <w:rsid w:val="009100BC"/>
    <w:rsid w:val="00924D0D"/>
    <w:rsid w:val="00927C16"/>
    <w:rsid w:val="00963158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57E22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01794"/>
    <w:rsid w:val="00C17292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62A61"/>
    <w:rsid w:val="00EA5BD7"/>
    <w:rsid w:val="00F01CE3"/>
    <w:rsid w:val="00F13B10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4E27B2"/>
    <w:rPr>
      <w:rFonts w:ascii="Cambria" w:hAnsi="Cambria" w:cs="Cambria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239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E27B2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E27B2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E27B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B2"/>
    <w:rPr>
      <w:sz w:val="2"/>
      <w:szCs w:val="2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4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723</Words>
  <Characters>4996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Horeczky Zoltán</dc:creator>
  <cp:keywords/>
  <dc:description/>
  <cp:lastModifiedBy>ado</cp:lastModifiedBy>
  <cp:revision>2</cp:revision>
  <cp:lastPrinted>2013-09-03T10:34:00Z</cp:lastPrinted>
  <dcterms:created xsi:type="dcterms:W3CDTF">2014-06-04T05:49:00Z</dcterms:created>
  <dcterms:modified xsi:type="dcterms:W3CDTF">2014-06-04T05:49:00Z</dcterms:modified>
  <cp:category>fejlécea lap</cp:category>
</cp:coreProperties>
</file>