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386" w:rsidRPr="00927C16" w:rsidRDefault="00B96386" w:rsidP="004E55D3">
      <w:pPr>
        <w:rPr>
          <w:rFonts w:ascii="Candara" w:hAnsi="Candara" w:cs="Candara"/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00"/>
        <w:gridCol w:w="4081"/>
        <w:gridCol w:w="2790"/>
      </w:tblGrid>
      <w:tr w:rsidR="00B96386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B96386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lef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B96386" w:rsidRPr="00927C16" w:rsidRDefault="00B96386" w:rsidP="004E55D3">
      <w:pPr>
        <w:rPr>
          <w:rFonts w:ascii="Candara" w:hAnsi="Candara" w:cs="Candara"/>
          <w:sz w:val="6"/>
          <w:szCs w:val="6"/>
        </w:rPr>
      </w:pP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B96386" w:rsidRPr="001B0ABF" w:rsidRDefault="00B96386" w:rsidP="004574D0">
      <w:pPr>
        <w:pStyle w:val="BodyText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AdÓALANY Adatai</w:t>
      </w:r>
    </w:p>
    <w:p w:rsidR="00B96386" w:rsidRPr="001B0ABF" w:rsidRDefault="00B96386" w:rsidP="004574D0">
      <w:pPr>
        <w:pStyle w:val="BodyText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BodyText"/>
        <w:rPr>
          <w:rFonts w:ascii="Candara" w:hAnsi="Candara" w:cs="Candara"/>
          <w:sz w:val="22"/>
          <w:szCs w:val="22"/>
        </w:rPr>
      </w:pPr>
      <w:bookmarkStart w:id="0" w:name="_GoBack"/>
      <w:bookmarkEnd w:id="0"/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A nyerges vontató, tehergépjármű, pótkocsi, autóbusz adóalanyának neve:</w:t>
      </w:r>
    </w:p>
    <w:p w:rsidR="00B96386" w:rsidRPr="001B0ABF" w:rsidRDefault="00B96386" w:rsidP="004574D0">
      <w:pPr>
        <w:pStyle w:val="BodyText"/>
        <w:tabs>
          <w:tab w:val="left" w:pos="717"/>
        </w:tabs>
        <w:spacing w:line="480" w:lineRule="auto"/>
        <w:ind w:left="357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adószáma vagy adóazonosító jele:</w:t>
      </w:r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lakcíme:</w:t>
      </w:r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székhelyének címe</w:t>
      </w:r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Adóalany telephelyének címe: </w:t>
      </w:r>
    </w:p>
    <w:p w:rsidR="00B96386" w:rsidRPr="001B0ABF" w:rsidRDefault="00B96386" w:rsidP="004574D0">
      <w:pPr>
        <w:pStyle w:val="BodyText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Telefonszáma:                                                                    7. E-mail címe:</w:t>
      </w:r>
    </w:p>
    <w:p w:rsidR="00B96386" w:rsidRPr="001B0ABF" w:rsidRDefault="00B96386" w:rsidP="004574D0">
      <w:pPr>
        <w:pStyle w:val="BodyText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Jármű adatai</w:t>
      </w:r>
    </w:p>
    <w:p w:rsidR="00B96386" w:rsidRPr="001B0ABF" w:rsidRDefault="00B96386" w:rsidP="004574D0">
      <w:pPr>
        <w:pStyle w:val="BodyText"/>
        <w:jc w:val="center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BodyText"/>
        <w:numPr>
          <w:ilvl w:val="0"/>
          <w:numId w:val="5"/>
        </w:numPr>
        <w:spacing w:after="0" w:line="480" w:lineRule="auto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 jármű rendszáma: </w:t>
      </w:r>
    </w:p>
    <w:p w:rsidR="00B96386" w:rsidRPr="001B0ABF" w:rsidRDefault="00B96386" w:rsidP="004574D0">
      <w:pPr>
        <w:pStyle w:val="BodyText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8" o:spid="_x0000_s1031" type="#_x0000_t202" style="position:absolute;margin-left:128.9pt;margin-top:8.05pt;width:16.5pt;height:14.85pt;z-index:251658240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>
        <w:rPr>
          <w:noProof/>
          <w:lang w:eastAsia="hu-HU"/>
        </w:rPr>
        <w:pict>
          <v:shape id="Szövegdoboz 7" o:spid="_x0000_s1032" type="#_x0000_t202" style="position:absolute;margin-left:224.9pt;margin-top:8.05pt;width:16.5pt;height:14.85pt;z-index:251659264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>
        <w:rPr>
          <w:noProof/>
          <w:lang w:eastAsia="hu-HU"/>
        </w:rPr>
        <w:pict>
          <v:shape id="Szövegdoboz 6" o:spid="_x0000_s1033" type="#_x0000_t202" style="position:absolute;margin-left:313.4pt;margin-top:7.3pt;width:16.5pt;height:14.85pt;z-index:251660288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>
        <w:rPr>
          <w:noProof/>
          <w:lang w:eastAsia="hu-HU"/>
        </w:rPr>
        <w:pict>
          <v:shape id="Szövegdoboz 5" o:spid="_x0000_s1034" type="#_x0000_t202" style="position:absolute;margin-left:375.65pt;margin-top:7.3pt;width:16.5pt;height:14.85pt;z-index:251661312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 w:rsidRPr="001B0ABF">
        <w:rPr>
          <w:rFonts w:ascii="Candara" w:hAnsi="Candara" w:cs="Candara"/>
          <w:sz w:val="22"/>
          <w:szCs w:val="22"/>
        </w:rPr>
        <w:t xml:space="preserve">      9.    A jármű fajtája</w:t>
      </w:r>
      <w:r w:rsidRPr="001B0ABF">
        <w:rPr>
          <w:rFonts w:ascii="Candara" w:hAnsi="Candara" w:cs="Candara"/>
          <w:sz w:val="22"/>
          <w:szCs w:val="22"/>
          <w:vertAlign w:val="superscript"/>
        </w:rPr>
        <w:t>*</w:t>
      </w:r>
    </w:p>
    <w:p w:rsidR="00B96386" w:rsidRPr="001B0ABF" w:rsidRDefault="00B96386" w:rsidP="004574D0">
      <w:pPr>
        <w:pStyle w:val="BodyText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                                             </w:t>
      </w:r>
      <w:r>
        <w:rPr>
          <w:rFonts w:ascii="Candara" w:hAnsi="Candara" w:cs="Candara"/>
          <w:sz w:val="22"/>
          <w:szCs w:val="22"/>
        </w:rPr>
        <w:t xml:space="preserve">       </w:t>
      </w:r>
      <w:r w:rsidRPr="001B0ABF">
        <w:rPr>
          <w:rFonts w:ascii="Candara" w:hAnsi="Candara" w:cs="Candara"/>
          <w:sz w:val="22"/>
          <w:szCs w:val="22"/>
        </w:rPr>
        <w:t xml:space="preserve">   </w:t>
      </w:r>
      <w:r>
        <w:rPr>
          <w:rFonts w:ascii="Candara" w:hAnsi="Candara" w:cs="Candara"/>
          <w:sz w:val="22"/>
          <w:szCs w:val="22"/>
        </w:rPr>
        <w:t xml:space="preserve"> </w:t>
      </w:r>
      <w:r w:rsidRPr="001B0ABF">
        <w:rPr>
          <w:rFonts w:ascii="Candara" w:hAnsi="Candara" w:cs="Candara"/>
          <w:sz w:val="22"/>
          <w:szCs w:val="22"/>
        </w:rPr>
        <w:t>nyerges vontató</w:t>
      </w:r>
      <w:r>
        <w:rPr>
          <w:rFonts w:ascii="Candara" w:hAnsi="Candara" w:cs="Candara"/>
          <w:sz w:val="22"/>
          <w:szCs w:val="22"/>
        </w:rPr>
        <w:t xml:space="preserve"> </w:t>
      </w:r>
      <w:r w:rsidRPr="001B0ABF">
        <w:rPr>
          <w:rFonts w:ascii="Candara" w:hAnsi="Candara" w:cs="Candara"/>
          <w:sz w:val="22"/>
          <w:szCs w:val="22"/>
        </w:rPr>
        <w:t xml:space="preserve">         tehergépjármű        pótkocsi         autóbusz</w:t>
      </w:r>
    </w:p>
    <w:p w:rsidR="00B96386" w:rsidRPr="001B0ABF" w:rsidRDefault="00B96386" w:rsidP="004574D0">
      <w:pPr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Cmsor"/>
        <w:keepNext w:val="0"/>
        <w:spacing w:before="0" w:after="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  <w:r w:rsidRPr="001B0ABF">
        <w:rPr>
          <w:rFonts w:ascii="Candara" w:hAnsi="Candara" w:cs="Candara"/>
          <w:b/>
          <w:bCs/>
          <w:sz w:val="22"/>
          <w:szCs w:val="22"/>
        </w:rPr>
        <w:t>Rugózási rendszert tanúsító igazolás fajtája és módja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10.   Csatolt okmány adóhatóságnál történő bemutatása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>
        <w:rPr>
          <w:noProof/>
        </w:rPr>
        <w:pict>
          <v:shape id="Szövegdoboz 4" o:spid="_x0000_s1035" type="#_x0000_t202" style="position:absolute;margin-left:69.65pt;margin-top:8.25pt;width:16.5pt;height:13.7pt;z-index:251662336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w:pict>
          <v:shape id="Szövegdoboz 3" o:spid="_x0000_s1036" type="#_x0000_t202" style="position:absolute;left:0;text-align:left;margin-left:69.65pt;margin-top:14.25pt;width:16.5pt;height:13.7pt;z-index:251663360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 w:rsidRPr="001B0ABF">
        <w:rPr>
          <w:rFonts w:ascii="Candara" w:hAnsi="Candara" w:cs="Candara"/>
          <w:sz w:val="22"/>
          <w:szCs w:val="22"/>
        </w:rPr>
        <w:t xml:space="preserve">a)   </w:t>
      </w:r>
      <w:r>
        <w:rPr>
          <w:rFonts w:ascii="Candara" w:hAnsi="Candara" w:cs="Candara"/>
          <w:sz w:val="22"/>
          <w:szCs w:val="22"/>
        </w:rPr>
        <w:t xml:space="preserve">   </w:t>
      </w:r>
      <w:r w:rsidRPr="001B0ABF">
        <w:rPr>
          <w:rFonts w:ascii="Candara" w:hAnsi="Candara" w:cs="Candara"/>
          <w:sz w:val="22"/>
          <w:szCs w:val="22"/>
        </w:rPr>
        <w:t xml:space="preserve">     </w:t>
      </w:r>
      <w:r>
        <w:rPr>
          <w:rFonts w:ascii="Candara" w:hAnsi="Candara" w:cs="Candara"/>
          <w:sz w:val="22"/>
          <w:szCs w:val="22"/>
        </w:rPr>
        <w:t xml:space="preserve">     </w:t>
      </w:r>
      <w:r w:rsidRPr="001B0ABF">
        <w:rPr>
          <w:rFonts w:ascii="Candara" w:hAnsi="Candara" w:cs="Candara"/>
          <w:sz w:val="22"/>
          <w:szCs w:val="22"/>
        </w:rPr>
        <w:t>a  közlekedési hatóság által kiadott hatósági bizonyítvány</w:t>
      </w: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spacing w:after="120"/>
        <w:ind w:left="900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w:pict>
          <v:shape id="Szövegdoboz 2" o:spid="_x0000_s1037" type="#_x0000_t202" style="position:absolute;left:0;text-align:left;margin-left:69.65pt;margin-top:15.25pt;width:16.5pt;height:13.7pt;z-index:251664384;visibility:visible;mso-wrap-distance-left:9.05pt;mso-wrap-distance-right:9.05pt" strokeweight=".5pt">
            <v:textbox inset="7.45pt,3.85pt,7.45pt,3.85pt">
              <w:txbxContent>
                <w:p w:rsidR="00B96386" w:rsidRDefault="00B96386" w:rsidP="004574D0"/>
              </w:txbxContent>
            </v:textbox>
          </v:shape>
        </w:pict>
      </w:r>
      <w:r w:rsidRPr="001B0ABF">
        <w:rPr>
          <w:rFonts w:ascii="Candara" w:hAnsi="Candara" w:cs="Candara"/>
          <w:sz w:val="22"/>
          <w:szCs w:val="22"/>
        </w:rPr>
        <w:t>b)</w:t>
      </w:r>
      <w:r>
        <w:rPr>
          <w:rFonts w:ascii="Candara" w:hAnsi="Candara" w:cs="Candara"/>
          <w:sz w:val="22"/>
          <w:szCs w:val="22"/>
        </w:rPr>
        <w:t xml:space="preserve">    </w:t>
      </w:r>
      <w:r w:rsidRPr="001B0ABF">
        <w:rPr>
          <w:rFonts w:ascii="Candara" w:hAnsi="Candara" w:cs="Candara"/>
          <w:sz w:val="22"/>
          <w:szCs w:val="22"/>
        </w:rPr>
        <w:t xml:space="preserve">             az igazságügyi gépjármű-közlekedési műszaki szakértő szakvéleménye</w:t>
      </w: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 w:rsidRPr="001B0ABF">
        <w:rPr>
          <w:rFonts w:ascii="Candara" w:hAnsi="Candara" w:cs="Candara"/>
          <w:sz w:val="22"/>
          <w:szCs w:val="22"/>
        </w:rPr>
        <w:t xml:space="preserve">c)  </w:t>
      </w:r>
      <w:r>
        <w:rPr>
          <w:rFonts w:ascii="Candara" w:hAnsi="Candara" w:cs="Candara"/>
          <w:sz w:val="22"/>
          <w:szCs w:val="22"/>
        </w:rPr>
        <w:t xml:space="preserve">    </w:t>
      </w:r>
      <w:r w:rsidRPr="001B0ABF">
        <w:rPr>
          <w:rFonts w:ascii="Candara" w:hAnsi="Candara" w:cs="Candara"/>
          <w:sz w:val="22"/>
          <w:szCs w:val="22"/>
        </w:rPr>
        <w:t xml:space="preserve">           ,,útkímélő tengely” bejegyzést tartalmazó forgalmi engedély másolata</w:t>
      </w: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Header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Kelt: 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___________________________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(cégszerű) aláírás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</w:t>
      </w:r>
      <w:r w:rsidRPr="001B0ABF">
        <w:rPr>
          <w:rFonts w:ascii="Candara" w:hAnsi="Candara" w:cs="Candara"/>
          <w:sz w:val="22"/>
          <w:szCs w:val="22"/>
        </w:rPr>
        <w:t>Kérjük a jármű típusát a négyzetbe tett „x”-el jelölni.</w:t>
      </w:r>
    </w:p>
    <w:p w:rsidR="00B96386" w:rsidRPr="001B0ABF" w:rsidRDefault="00B96386" w:rsidP="004574D0">
      <w:pPr>
        <w:pStyle w:val="Header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  <w:r w:rsidRPr="001B0ABF">
        <w:rPr>
          <w:rFonts w:ascii="Candara" w:hAnsi="Candara" w:cs="Candara"/>
          <w:sz w:val="22"/>
          <w:szCs w:val="22"/>
        </w:rPr>
        <w:t>A hatósági bizonyítvány, szakvélemény, forgalmi engedély másolatot kérjük csatolni.</w:t>
      </w: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B96386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386" w:rsidRDefault="00B96386">
      <w:r>
        <w:separator/>
      </w:r>
    </w:p>
  </w:endnote>
  <w:endnote w:type="continuationSeparator" w:id="0">
    <w:p w:rsidR="00B96386" w:rsidRDefault="00B96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386" w:rsidRPr="00EA5BD7" w:rsidRDefault="00B96386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2:33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386" w:rsidRPr="00EA5BD7" w:rsidRDefault="00B96386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2:33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386" w:rsidRDefault="00B96386" w:rsidP="00EA5BD7">
    <w:pPr>
      <w:pStyle w:val="Footer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2:33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B96386" w:rsidRPr="00EA5BD7" w:rsidRDefault="00B96386" w:rsidP="00EA5B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386" w:rsidRDefault="00B96386">
      <w:r>
        <w:separator/>
      </w:r>
    </w:p>
  </w:footnote>
  <w:footnote w:type="continuationSeparator" w:id="0">
    <w:p w:rsidR="00B96386" w:rsidRDefault="00B963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386" w:rsidRPr="00A37F86" w:rsidRDefault="00B96386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B96386" w:rsidRPr="00C63D4E" w:rsidRDefault="00B96386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386" w:rsidRPr="00A37F86" w:rsidRDefault="00B96386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B96386" w:rsidRPr="00EA5BD7" w:rsidRDefault="00B96386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B96386">
      <w:trPr>
        <w:trHeight w:val="585"/>
      </w:trPr>
      <w:tc>
        <w:tcPr>
          <w:tcW w:w="945" w:type="dxa"/>
        </w:tcPr>
        <w:p w:rsidR="00B96386" w:rsidRPr="002C6A88" w:rsidRDefault="00B96386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B96386" w:rsidRPr="002C6A88" w:rsidRDefault="00B96386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B96386" w:rsidRPr="002C6A88" w:rsidRDefault="00B96386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2C6A88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B96386" w:rsidRDefault="00B96386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B96386" w:rsidRDefault="00B96386" w:rsidP="004574D0">
          <w:pPr>
            <w:spacing w:before="60" w:after="40"/>
            <w:ind w:right="-186"/>
          </w:pPr>
          <w:r>
            <w:rPr>
              <w:noProof/>
            </w:rPr>
            <w:pict>
              <v:shape id="Kép 1" o:spid="_x0000_s2053" type="#_x0000_t75" href="http://nyirpazony.hu/onkormanyzat/adoug" style="position:absolute;margin-left:143.05pt;margin-top:-9.15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>
            <w:rPr>
              <w:rFonts w:ascii="Candara" w:hAnsi="Candara" w:cs="Candara"/>
              <w:b/>
              <w:bCs/>
              <w:sz w:val="20"/>
              <w:szCs w:val="20"/>
            </w:rPr>
            <w:t>LÉGRUGÓ KEDVEZMÉNY 2013</w:t>
          </w:r>
          <w:r>
            <w:rPr>
              <w:rFonts w:ascii="Candara" w:hAnsi="Candara" w:cs="Candara"/>
              <w:sz w:val="20"/>
              <w:szCs w:val="20"/>
            </w:rPr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6</w:t>
          </w:r>
        </w:p>
      </w:tc>
    </w:tr>
  </w:tbl>
  <w:p w:rsidR="00B96386" w:rsidRDefault="00B96386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940A8"/>
    <w:rsid w:val="001A54DF"/>
    <w:rsid w:val="001A680F"/>
    <w:rsid w:val="001B0ABF"/>
    <w:rsid w:val="001D2DB0"/>
    <w:rsid w:val="002004EE"/>
    <w:rsid w:val="00243BD0"/>
    <w:rsid w:val="0027036D"/>
    <w:rsid w:val="00277923"/>
    <w:rsid w:val="00285C3B"/>
    <w:rsid w:val="00294F46"/>
    <w:rsid w:val="002C6A88"/>
    <w:rsid w:val="002F282F"/>
    <w:rsid w:val="00316D77"/>
    <w:rsid w:val="00341EC1"/>
    <w:rsid w:val="00351F02"/>
    <w:rsid w:val="00352CA1"/>
    <w:rsid w:val="0037012C"/>
    <w:rsid w:val="0037498C"/>
    <w:rsid w:val="003874E0"/>
    <w:rsid w:val="003916C7"/>
    <w:rsid w:val="00391D73"/>
    <w:rsid w:val="003A0792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73A9"/>
    <w:rsid w:val="005C0EB2"/>
    <w:rsid w:val="005E77C2"/>
    <w:rsid w:val="005F3019"/>
    <w:rsid w:val="005F3B6B"/>
    <w:rsid w:val="00602316"/>
    <w:rsid w:val="0061507F"/>
    <w:rsid w:val="00624284"/>
    <w:rsid w:val="00683BB2"/>
    <w:rsid w:val="006875E5"/>
    <w:rsid w:val="006A2F59"/>
    <w:rsid w:val="006C6FC4"/>
    <w:rsid w:val="00707EAD"/>
    <w:rsid w:val="00725452"/>
    <w:rsid w:val="00744569"/>
    <w:rsid w:val="00744822"/>
    <w:rsid w:val="0075240F"/>
    <w:rsid w:val="0075796F"/>
    <w:rsid w:val="007E7720"/>
    <w:rsid w:val="00811B8D"/>
    <w:rsid w:val="008230D0"/>
    <w:rsid w:val="00826CD9"/>
    <w:rsid w:val="008351A0"/>
    <w:rsid w:val="00852462"/>
    <w:rsid w:val="008612BD"/>
    <w:rsid w:val="0087335A"/>
    <w:rsid w:val="008822C3"/>
    <w:rsid w:val="00897BC2"/>
    <w:rsid w:val="00897C7C"/>
    <w:rsid w:val="008C5788"/>
    <w:rsid w:val="008D0159"/>
    <w:rsid w:val="009100BC"/>
    <w:rsid w:val="00924D0D"/>
    <w:rsid w:val="00927C16"/>
    <w:rsid w:val="00951B6C"/>
    <w:rsid w:val="009664BF"/>
    <w:rsid w:val="0097064E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B5537"/>
    <w:rsid w:val="00AC338A"/>
    <w:rsid w:val="00AF0099"/>
    <w:rsid w:val="00B463EC"/>
    <w:rsid w:val="00B72BC7"/>
    <w:rsid w:val="00B814F4"/>
    <w:rsid w:val="00B869C6"/>
    <w:rsid w:val="00B9183A"/>
    <w:rsid w:val="00B96386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610C6"/>
    <w:rsid w:val="00E76827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4D0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al"/>
    <w:next w:val="BodyText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153</Words>
  <Characters>1062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ado</cp:lastModifiedBy>
  <cp:revision>2</cp:revision>
  <cp:lastPrinted>2013-04-08T20:05:00Z</cp:lastPrinted>
  <dcterms:created xsi:type="dcterms:W3CDTF">2014-01-13T13:34:00Z</dcterms:created>
  <dcterms:modified xsi:type="dcterms:W3CDTF">2014-01-13T13:34:00Z</dcterms:modified>
  <cp:category>fejlécea lap</cp:category>
</cp:coreProperties>
</file>