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AB8" w:rsidRPr="00927C16" w:rsidRDefault="00C05AB8" w:rsidP="004E55D3">
      <w:pPr>
        <w:rPr>
          <w:rFonts w:ascii="Candara" w:hAnsi="Candara" w:cs="Candara"/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700"/>
        <w:gridCol w:w="4081"/>
        <w:gridCol w:w="2790"/>
      </w:tblGrid>
      <w:tr w:rsidR="00C05AB8" w:rsidRPr="00927C16">
        <w:trPr>
          <w:trHeight w:val="624"/>
          <w:jc w:val="center"/>
        </w:trPr>
        <w:tc>
          <w:tcPr>
            <w:tcW w:w="270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p w:rsidR="00C05AB8" w:rsidRPr="00927C16" w:rsidRDefault="00C05AB8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b/>
                <w:bCs/>
                <w:sz w:val="15"/>
                <w:szCs w:val="15"/>
              </w:rPr>
              <w:t>Az adóhatóság tölti ki!</w:t>
            </w:r>
          </w:p>
          <w:p w:rsidR="00C05AB8" w:rsidRPr="00927C16" w:rsidRDefault="00C05AB8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Benyújtás, postára adás napja: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pct5" w:color="auto" w:fill="FFFFFF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97"/>
            </w:tblGrid>
            <w:tr w:rsidR="00C05AB8" w:rsidRPr="00927C16">
              <w:trPr>
                <w:trHeight w:val="397"/>
              </w:trPr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6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6" w:space="0" w:color="auto"/>
                  </w:tcBorders>
                  <w:vAlign w:val="bottom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4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60" w:type="dxa"/>
                  <w:tcBorders>
                    <w:top w:val="single" w:sz="6" w:space="0" w:color="auto"/>
                    <w:left w:val="single" w:sz="4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6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C05AB8" w:rsidRPr="00927C16" w:rsidRDefault="00C05AB8" w:rsidP="00E22BDD">
                  <w:pPr>
                    <w:jc w:val="center"/>
                    <w:rPr>
                      <w:rFonts w:ascii="Candara" w:hAnsi="Candara" w:cs="Candara"/>
                      <w:sz w:val="14"/>
                      <w:szCs w:val="14"/>
                    </w:rPr>
                  </w:pPr>
                  <w:r w:rsidRPr="00927C16">
                    <w:rPr>
                      <w:rFonts w:ascii="Candara" w:hAnsi="Candara" w:cs="Candara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C05AB8" w:rsidRPr="00927C16" w:rsidRDefault="00C05AB8" w:rsidP="00E22BDD">
            <w:pPr>
              <w:jc w:val="center"/>
              <w:rPr>
                <w:rFonts w:ascii="Candara" w:hAnsi="Candara" w:cs="Candara"/>
                <w:sz w:val="15"/>
                <w:szCs w:val="15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pct5" w:color="auto" w:fill="FFFFFF"/>
            <w:vAlign w:val="center"/>
          </w:tcPr>
          <w:p w:rsidR="00C05AB8" w:rsidRPr="00927C16" w:rsidRDefault="00C05AB8" w:rsidP="00E22BDD">
            <w:pPr>
              <w:spacing w:before="240"/>
              <w:jc w:val="center"/>
              <w:rPr>
                <w:rFonts w:ascii="Candara" w:hAnsi="Candara" w:cs="Candara"/>
                <w:sz w:val="15"/>
                <w:szCs w:val="15"/>
              </w:rPr>
            </w:pPr>
            <w:r w:rsidRPr="00927C16">
              <w:rPr>
                <w:rFonts w:ascii="Candara" w:hAnsi="Candara" w:cs="Candara"/>
                <w:sz w:val="15"/>
                <w:szCs w:val="15"/>
              </w:rPr>
              <w:t>____________________________</w:t>
            </w:r>
            <w:r w:rsidRPr="00927C16">
              <w:rPr>
                <w:rFonts w:ascii="Candara" w:hAnsi="Candara" w:cs="Candara"/>
                <w:sz w:val="15"/>
                <w:szCs w:val="15"/>
              </w:rPr>
              <w:br/>
              <w:t>az átvevő aláírása</w:t>
            </w:r>
          </w:p>
        </w:tc>
      </w:tr>
    </w:tbl>
    <w:p w:rsidR="00C05AB8" w:rsidRPr="00927C16" w:rsidRDefault="00C05AB8" w:rsidP="004E55D3">
      <w:pPr>
        <w:rPr>
          <w:rFonts w:ascii="Candara" w:hAnsi="Candara" w:cs="Candara"/>
          <w:sz w:val="6"/>
          <w:szCs w:val="6"/>
        </w:rPr>
      </w:pPr>
    </w:p>
    <w:p w:rsidR="00C05AB8" w:rsidRDefault="00C05AB8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C05AB8" w:rsidRDefault="00C05AB8" w:rsidP="006142A0">
      <w:pPr>
        <w:ind w:right="261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C05AB8" w:rsidRDefault="00C05AB8" w:rsidP="006142A0">
      <w:pPr>
        <w:ind w:right="261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/>
      </w:tblPr>
      <w:tblGrid>
        <w:gridCol w:w="242"/>
        <w:gridCol w:w="1360"/>
        <w:gridCol w:w="150"/>
        <w:gridCol w:w="87"/>
        <w:gridCol w:w="83"/>
        <w:gridCol w:w="153"/>
        <w:gridCol w:w="89"/>
        <w:gridCol w:w="148"/>
        <w:gridCol w:w="93"/>
        <w:gridCol w:w="144"/>
        <w:gridCol w:w="97"/>
        <w:gridCol w:w="140"/>
        <w:gridCol w:w="100"/>
        <w:gridCol w:w="137"/>
        <w:gridCol w:w="103"/>
        <w:gridCol w:w="22"/>
        <w:gridCol w:w="111"/>
        <w:gridCol w:w="107"/>
        <w:gridCol w:w="131"/>
        <w:gridCol w:w="238"/>
        <w:gridCol w:w="238"/>
        <w:gridCol w:w="238"/>
        <w:gridCol w:w="85"/>
        <w:gridCol w:w="153"/>
        <w:gridCol w:w="238"/>
        <w:gridCol w:w="1181"/>
        <w:gridCol w:w="3549"/>
        <w:gridCol w:w="51"/>
        <w:gridCol w:w="232"/>
      </w:tblGrid>
      <w:tr w:rsidR="00C05AB8">
        <w:trPr>
          <w:cantSplit/>
          <w:trHeight w:val="397"/>
          <w:jc w:val="center"/>
        </w:trPr>
        <w:tc>
          <w:tcPr>
            <w:tcW w:w="2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26" w:type="dxa"/>
            <w:gridSpan w:val="2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C05AB8" w:rsidRPr="000C7D1E" w:rsidRDefault="00C05AB8" w:rsidP="00F50AF4">
            <w:pPr>
              <w:pStyle w:val="Heading9"/>
              <w:rPr>
                <w:sz w:val="18"/>
                <w:szCs w:val="18"/>
              </w:rPr>
            </w:pPr>
            <w:r w:rsidRPr="000C7D1E">
              <w:rPr>
                <w:sz w:val="18"/>
                <w:szCs w:val="18"/>
              </w:rPr>
              <w:t>I. Adóalany</w:t>
            </w:r>
          </w:p>
        </w:tc>
        <w:tc>
          <w:tcPr>
            <w:tcW w:w="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397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06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 Adóalany cégneve:</w:t>
            </w:r>
          </w:p>
        </w:tc>
        <w:tc>
          <w:tcPr>
            <w:tcW w:w="6320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Adószáma:</w:t>
            </w: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01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2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 Székhelye:</w:t>
            </w: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5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 Telephelye:</w:t>
            </w:r>
          </w:p>
        </w:tc>
        <w:tc>
          <w:tcPr>
            <w:tcW w:w="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9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8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5. Levelezési címe:</w:t>
            </w:r>
          </w:p>
        </w:tc>
        <w:tc>
          <w:tcPr>
            <w:tcW w:w="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29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05AB8">
        <w:trPr>
          <w:cantSplit/>
          <w:trHeight w:val="340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 Telefonszáma:</w:t>
            </w:r>
          </w:p>
        </w:tc>
        <w:tc>
          <w:tcPr>
            <w:tcW w:w="2544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7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E-mail címe:</w:t>
            </w:r>
          </w:p>
        </w:tc>
        <w:tc>
          <w:tcPr>
            <w:tcW w:w="35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val="170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C05AB8">
        <w:trPr>
          <w:cantSplit/>
          <w:trHeight w:val="284"/>
          <w:jc w:val="center"/>
        </w:trPr>
        <w:tc>
          <w:tcPr>
            <w:tcW w:w="24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054" w:type="dxa"/>
            <w:gridSpan w:val="2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7. A bevallás kitöltőjének neve, telefonszáma:</w:t>
            </w:r>
          </w:p>
        </w:tc>
        <w:tc>
          <w:tcPr>
            <w:tcW w:w="51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5AB8">
        <w:trPr>
          <w:cantSplit/>
          <w:trHeight w:hRule="exact" w:val="57"/>
          <w:jc w:val="center"/>
        </w:trPr>
        <w:tc>
          <w:tcPr>
            <w:tcW w:w="9700" w:type="dxa"/>
            <w:gridSpan w:val="2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  <w:p w:rsidR="00C05AB8" w:rsidRDefault="00C05AB8" w:rsidP="00F50AF4">
            <w:pPr>
              <w:ind w:right="-47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05AB8" w:rsidRDefault="00C05AB8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tbl>
      <w:tblPr>
        <w:tblpPr w:leftFromText="141" w:rightFromText="141" w:vertAnchor="text" w:horzAnchor="margin" w:tblpXSpec="center" w:tblpY="76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50"/>
        <w:gridCol w:w="6300"/>
        <w:gridCol w:w="2880"/>
        <w:gridCol w:w="313"/>
      </w:tblGrid>
      <w:tr w:rsidR="00C05AB8">
        <w:trPr>
          <w:cantSplit/>
          <w:trHeight w:val="113"/>
          <w:jc w:val="center"/>
        </w:trPr>
        <w:tc>
          <w:tcPr>
            <w:tcW w:w="25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493" w:type="dxa"/>
            <w:gridSpan w:val="3"/>
            <w:tcBorders>
              <w:top w:val="single" w:sz="4" w:space="0" w:color="auto"/>
              <w:lef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spacing w:before="120" w:after="12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II. Adóelőleg-kiegészítés bevallása</w:t>
            </w:r>
          </w:p>
        </w:tc>
      </w:tr>
      <w:tr w:rsidR="00C05AB8">
        <w:trPr>
          <w:cantSplit/>
          <w:trHeight w:val="567"/>
          <w:jc w:val="center"/>
        </w:trPr>
        <w:tc>
          <w:tcPr>
            <w:tcW w:w="25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00" w:type="dxa"/>
            <w:tcBorders>
              <w:left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Az önkormányzatot megillető, az adóév utolsó hónapjának 20. napjáig fizetendő adóelőleg-kiegészítés (Ft)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5AB8">
        <w:trPr>
          <w:cantSplit/>
          <w:trHeight w:val="113"/>
          <w:jc w:val="center"/>
        </w:trPr>
        <w:tc>
          <w:tcPr>
            <w:tcW w:w="9743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05AB8" w:rsidRDefault="00C05AB8" w:rsidP="00F50AF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05AB8" w:rsidRDefault="00C05AB8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Footer"/>
        <w:tabs>
          <w:tab w:val="clear" w:pos="4536"/>
          <w:tab w:val="clear" w:pos="9072"/>
        </w:tabs>
        <w:rPr>
          <w:rFonts w:ascii="Arial" w:hAnsi="Arial" w:cs="Arial"/>
          <w:sz w:val="16"/>
          <w:szCs w:val="16"/>
        </w:rPr>
      </w:pPr>
    </w:p>
    <w:p w:rsidR="00C05AB8" w:rsidRDefault="00C05AB8" w:rsidP="006142A0">
      <w:pPr>
        <w:pStyle w:val="FootnoteText"/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sz w:val="2"/>
          <w:szCs w:val="2"/>
        </w:rPr>
      </w:pPr>
    </w:p>
    <w:tbl>
      <w:tblPr>
        <w:tblW w:w="0" w:type="auto"/>
        <w:jc w:val="center"/>
        <w:tblInd w:w="-10" w:type="dxa"/>
        <w:tblCellMar>
          <w:left w:w="70" w:type="dxa"/>
          <w:right w:w="70" w:type="dxa"/>
        </w:tblCellMar>
        <w:tblLook w:val="0000"/>
      </w:tblPr>
      <w:tblGrid>
        <w:gridCol w:w="9715"/>
      </w:tblGrid>
      <w:tr w:rsidR="00C05AB8">
        <w:trPr>
          <w:trHeight w:val="2716"/>
          <w:jc w:val="center"/>
        </w:trPr>
        <w:tc>
          <w:tcPr>
            <w:tcW w:w="9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5AB8" w:rsidRDefault="00C05AB8" w:rsidP="00F50AF4">
            <w:pPr>
              <w:spacing w:before="240" w:after="240"/>
              <w:ind w:firstLine="278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III. Felelősségem tudatában kijelentem, hogy a bevallásban közölt adatok a valóságnak megfelelnek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05AB8" w:rsidRDefault="00C05AB8" w:rsidP="00F50AF4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  <w:tbl>
            <w:tblPr>
              <w:tblpPr w:leftFromText="141" w:rightFromText="141" w:vertAnchor="text" w:horzAnchor="margin" w:tblpX="210" w:tblpY="76"/>
              <w:tblW w:w="0" w:type="auto"/>
              <w:tblCellMar>
                <w:left w:w="70" w:type="dxa"/>
                <w:right w:w="70" w:type="dxa"/>
              </w:tblCellMar>
              <w:tblLook w:val="0000"/>
            </w:tblPr>
            <w:tblGrid>
              <w:gridCol w:w="3192"/>
              <w:gridCol w:w="284"/>
              <w:gridCol w:w="284"/>
              <w:gridCol w:w="284"/>
              <w:gridCol w:w="284"/>
              <w:gridCol w:w="454"/>
              <w:gridCol w:w="284"/>
              <w:gridCol w:w="284"/>
              <w:gridCol w:w="397"/>
              <w:gridCol w:w="284"/>
              <w:gridCol w:w="284"/>
              <w:gridCol w:w="567"/>
            </w:tblGrid>
            <w:tr w:rsidR="00C05AB8">
              <w:trPr>
                <w:trHeight w:val="340"/>
              </w:trPr>
              <w:tc>
                <w:tcPr>
                  <w:tcW w:w="31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bottom"/>
                </w:tcPr>
                <w:p w:rsidR="00C05AB8" w:rsidRDefault="00C05AB8" w:rsidP="00F50AF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54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év</w:t>
                  </w: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hó</w:t>
                  </w: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C05AB8" w:rsidRDefault="00C05AB8" w:rsidP="00F50AF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nap</w:t>
                  </w:r>
                </w:p>
              </w:tc>
            </w:tr>
          </w:tbl>
          <w:p w:rsidR="00C05AB8" w:rsidRDefault="00C05AB8" w:rsidP="00F50AF4">
            <w:pPr>
              <w:shd w:val="clear" w:color="auto" w:fill="FFFFFF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C05AB8" w:rsidRDefault="00C05AB8" w:rsidP="00F50AF4">
            <w:pPr>
              <w:shd w:val="clear" w:color="auto" w:fill="FFFFFF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C05AB8" w:rsidRDefault="00C05AB8" w:rsidP="00F50AF4">
            <w:pPr>
              <w:shd w:val="clear" w:color="auto" w:fill="FFFFFF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C05AB8" w:rsidRDefault="00C05AB8" w:rsidP="00F50AF4">
            <w:pPr>
              <w:shd w:val="clear" w:color="auto" w:fill="FFFFFF"/>
              <w:tabs>
                <w:tab w:val="center" w:pos="769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05AB8" w:rsidRDefault="00C05AB8" w:rsidP="00F50AF4">
            <w:pPr>
              <w:shd w:val="clear" w:color="auto" w:fill="FFFFFF"/>
              <w:tabs>
                <w:tab w:val="center" w:pos="7697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05AB8" w:rsidRDefault="00C05AB8" w:rsidP="00F50AF4">
            <w:pPr>
              <w:shd w:val="clear" w:color="auto" w:fill="FFFFFF"/>
              <w:tabs>
                <w:tab w:val="center" w:pos="7480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ab/>
              <w:t>_________________________________________</w:t>
            </w:r>
          </w:p>
          <w:p w:rsidR="00C05AB8" w:rsidRDefault="00C05AB8" w:rsidP="00F50AF4">
            <w:pPr>
              <w:shd w:val="clear" w:color="auto" w:fill="FFFFFF"/>
              <w:tabs>
                <w:tab w:val="center" w:pos="7300"/>
              </w:tabs>
              <w:spacing w:after="120"/>
              <w:ind w:firstLine="5500"/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az adózó vagy képviselője (meghatalmazottja) aláírása</w:t>
            </w:r>
          </w:p>
          <w:tbl>
            <w:tblPr>
              <w:tblW w:w="0" w:type="auto"/>
              <w:tblCellMar>
                <w:left w:w="70" w:type="dxa"/>
                <w:right w:w="70" w:type="dxa"/>
              </w:tblCellMar>
              <w:tblLook w:val="0000"/>
            </w:tblPr>
            <w:tblGrid>
              <w:gridCol w:w="4721"/>
              <w:gridCol w:w="4722"/>
            </w:tblGrid>
            <w:tr w:rsidR="00C05AB8">
              <w:trPr>
                <w:trHeight w:val="1236"/>
              </w:trPr>
              <w:tc>
                <w:tcPr>
                  <w:tcW w:w="4721" w:type="dxa"/>
                </w:tcPr>
                <w:p w:rsidR="00C05AB8" w:rsidRDefault="00C05AB8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1. A jelen adóbevallást ellenjegyzem:____________________________</w:t>
                  </w:r>
                </w:p>
                <w:p w:rsidR="00C05AB8" w:rsidRDefault="00C05AB8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2. Adótanácsadó, adószakértő vagy okleveles adószakértő neve:</w:t>
                  </w:r>
                </w:p>
                <w:p w:rsidR="00C05AB8" w:rsidRDefault="00C05AB8" w:rsidP="00F50AF4">
                  <w:pPr>
                    <w:spacing w:before="10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_________________________________________________________</w:t>
                  </w:r>
                </w:p>
                <w:p w:rsidR="00C05AB8" w:rsidRDefault="00C05AB8" w:rsidP="00F50AF4">
                  <w:pPr>
                    <w:spacing w:before="12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3. Adóazonosító száma:______________________________________</w:t>
                  </w:r>
                </w:p>
                <w:p w:rsidR="00C05AB8" w:rsidRDefault="00C05AB8" w:rsidP="00F50AF4">
                  <w:pPr>
                    <w:spacing w:before="12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>4. Bizonyítvány/igazolvány száma:______________________________</w:t>
                  </w:r>
                </w:p>
              </w:tc>
              <w:tc>
                <w:tcPr>
                  <w:tcW w:w="4722" w:type="dxa"/>
                </w:tcPr>
                <w:p w:rsidR="00C05AB8" w:rsidRPr="00D213B5" w:rsidRDefault="00C05AB8" w:rsidP="00D213B5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noProof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Szövegdoboz 4" o:spid="_x0000_s1028" type="#_x0000_t202" style="position:absolute;left:0;text-align:left;margin-left:105.65pt;margin-top:9.2pt;width:9pt;height:9pt;z-index:251658752;visibility:visible;mso-position-horizontal-relative:text;mso-position-vertical-relative:text">
                        <v:textbox>
                          <w:txbxContent>
                            <w:p w:rsidR="00C05AB8" w:rsidRDefault="00C05AB8" w:rsidP="006142A0"/>
                          </w:txbxContent>
                        </v:textbox>
                      </v:shape>
                    </w:pict>
                  </w:r>
                  <w:r w:rsidRPr="00D213B5">
                    <w:rPr>
                      <w:rFonts w:ascii="Arial" w:hAnsi="Arial" w:cs="Arial"/>
                      <w:sz w:val="14"/>
                      <w:szCs w:val="14"/>
                    </w:rPr>
                    <w:t xml:space="preserve">Jelölje X-szel, ha az adóhatósághoz bejelentett, bevallás aláírására jogosult állandó meghatalmazott: </w:t>
                  </w:r>
                </w:p>
                <w:p w:rsidR="00C05AB8" w:rsidRDefault="00C05AB8" w:rsidP="00F50AF4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C05AB8" w:rsidRDefault="00C05AB8" w:rsidP="00F50AF4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noProof/>
                    </w:rPr>
                    <w:pict>
                      <v:shape id="Szövegdoboz 3" o:spid="_x0000_s1029" type="#_x0000_t202" style="position:absolute;left:0;text-align:left;margin-left:202.25pt;margin-top:2.1pt;width:9pt;height:9pt;z-index:251657728;visibility:visible">
                        <v:textbox>
                          <w:txbxContent>
                            <w:p w:rsidR="00C05AB8" w:rsidRDefault="00C05AB8" w:rsidP="006142A0"/>
                          </w:txbxContent>
                        </v:textbox>
                      </v:shape>
                    </w:pic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Jelölje X-szel, ha meghatalmazott és meghatalmazását csatolta: </w:t>
                  </w:r>
                </w:p>
                <w:p w:rsidR="00C05AB8" w:rsidRDefault="00C05AB8" w:rsidP="00F50AF4">
                  <w:pPr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  <w:p w:rsidR="00C05AB8" w:rsidRDefault="00C05AB8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noProof/>
                    </w:rPr>
                    <w:pict>
                      <v:shape id="Szövegdoboz 2" o:spid="_x0000_s1030" type="#_x0000_t202" style="position:absolute;left:0;text-align:left;margin-left:35.05pt;margin-top:13.1pt;width:9pt;height:9pt;z-index:251656704;visibility:visible">
                        <v:textbox>
                          <w:txbxContent>
                            <w:p w:rsidR="00C05AB8" w:rsidRDefault="00C05AB8" w:rsidP="006142A0"/>
                          </w:txbxContent>
                        </v:textbox>
                      </v:shape>
                    </w:pict>
                  </w:r>
                  <w:r>
                    <w:rPr>
                      <w:rFonts w:ascii="Arial" w:hAnsi="Arial" w:cs="Arial"/>
                      <w:sz w:val="14"/>
                      <w:szCs w:val="14"/>
                    </w:rPr>
                    <w:t>Jelölje X-szel, ha az aláíró az adóhatósághoz bejelentett pénzügyi képviselő:</w:t>
                  </w:r>
                </w:p>
                <w:p w:rsidR="00C05AB8" w:rsidRDefault="00C05AB8" w:rsidP="00F50AF4">
                  <w:pPr>
                    <w:spacing w:before="60"/>
                    <w:jc w:val="both"/>
                    <w:rPr>
                      <w:rFonts w:ascii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</w:p>
              </w:tc>
            </w:tr>
          </w:tbl>
          <w:p w:rsidR="00C05AB8" w:rsidRDefault="00C05AB8" w:rsidP="00F50AF4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C05AB8" w:rsidRDefault="00C05AB8" w:rsidP="006142A0">
      <w:pPr>
        <w:rPr>
          <w:rFonts w:ascii="Arial" w:hAnsi="Arial" w:cs="Arial"/>
          <w:sz w:val="14"/>
          <w:szCs w:val="14"/>
        </w:rPr>
      </w:pPr>
    </w:p>
    <w:p w:rsidR="00C05AB8" w:rsidRDefault="00C05AB8" w:rsidP="006142A0">
      <w:pPr>
        <w:pStyle w:val="Footer"/>
      </w:pPr>
      <w:r>
        <w:rPr>
          <w:rFonts w:ascii="Arial" w:hAnsi="Arial" w:cs="Arial"/>
          <w:i/>
          <w:iCs/>
          <w:sz w:val="14"/>
          <w:szCs w:val="14"/>
        </w:rPr>
        <w:t>2014. évi helyi iparűzési adóelőleg kiegészítés bevallás</w:t>
      </w:r>
    </w:p>
    <w:p w:rsidR="00C05AB8" w:rsidRDefault="00C05AB8">
      <w:pPr>
        <w:widowControl/>
        <w:suppressAutoHyphens w:val="0"/>
        <w:rPr>
          <w:rFonts w:ascii="Candara" w:hAnsi="Candara" w:cs="Candara"/>
          <w:b/>
          <w:bCs/>
          <w:i/>
          <w:iCs/>
          <w:sz w:val="14"/>
          <w:szCs w:val="14"/>
        </w:rPr>
      </w:pPr>
    </w:p>
    <w:p w:rsidR="00C05AB8" w:rsidRPr="00927C16" w:rsidRDefault="00C05AB8" w:rsidP="004E55D3">
      <w:pPr>
        <w:rPr>
          <w:rFonts w:ascii="Candara" w:hAnsi="Candara" w:cs="Candara"/>
          <w:b/>
          <w:bCs/>
          <w:i/>
          <w:iCs/>
          <w:sz w:val="14"/>
          <w:szCs w:val="14"/>
        </w:rPr>
      </w:pPr>
    </w:p>
    <w:sectPr w:rsidR="00C05AB8" w:rsidRPr="00927C16" w:rsidSect="004E55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43" w:right="1133" w:bottom="568" w:left="1134" w:header="283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AB8" w:rsidRDefault="00C05AB8">
      <w:r>
        <w:separator/>
      </w:r>
    </w:p>
  </w:endnote>
  <w:endnote w:type="continuationSeparator" w:id="0">
    <w:p w:rsidR="00C05AB8" w:rsidRDefault="00C05A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lbany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ndara">
    <w:panose1 w:val="020E0502030303020204"/>
    <w:charset w:val="EE"/>
    <w:family w:val="swiss"/>
    <w:pitch w:val="variable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AB8" w:rsidRPr="00EA5BD7" w:rsidRDefault="00C05AB8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2:32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2</w:t>
    </w:r>
    <w:r>
      <w:rPr>
        <w:color w:val="C0C0C0"/>
        <w:sz w:val="18"/>
        <w:szCs w:val="18"/>
      </w:rPr>
      <w:fldChar w:fldCharType="end"/>
    </w:r>
  </w:p>
  <w:p w:rsidR="00C05AB8" w:rsidRDefault="00C05AB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AB8" w:rsidRPr="00EA5BD7" w:rsidRDefault="00C05AB8" w:rsidP="00EA5BD7">
    <w:pPr>
      <w:pStyle w:val="Footer"/>
    </w:pPr>
    <w:r>
      <w:rPr>
        <w:color w:val="C0C0C0"/>
        <w:sz w:val="18"/>
        <w:szCs w:val="18"/>
      </w:rPr>
      <w:t xml:space="preserve">Nyírpazony Község Önkormányzata 4531 Nyírpazony, Arany János utca 14. Tel: 42/530-030 Fax:230-583 </w:t>
    </w:r>
    <w:r>
      <w:rPr>
        <w:color w:val="C0C0C0"/>
        <w:sz w:val="18"/>
        <w:szCs w:val="18"/>
      </w:rPr>
      <w:tab/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TIME \@ "am/pm h:mm"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du. 2:32</w:t>
    </w:r>
    <w:r>
      <w:rPr>
        <w:color w:val="C0C0C0"/>
        <w:sz w:val="18"/>
        <w:szCs w:val="18"/>
      </w:rPr>
      <w:fldChar w:fldCharType="end"/>
    </w:r>
    <w:r>
      <w:rPr>
        <w:color w:val="C0C0C0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3</w:t>
    </w:r>
    <w:r>
      <w:rPr>
        <w:color w:val="C0C0C0"/>
        <w:sz w:val="18"/>
        <w:szCs w:val="18"/>
      </w:rPr>
      <w:fldChar w:fldCharType="end"/>
    </w:r>
  </w:p>
  <w:p w:rsidR="00C05AB8" w:rsidRDefault="00C05AB8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AB8" w:rsidRDefault="00C05AB8" w:rsidP="00EA5BD7">
    <w:pPr>
      <w:pStyle w:val="Footer"/>
      <w:ind w:right="360" w:firstLine="360"/>
      <w:rPr>
        <w:color w:val="C0C0C0"/>
      </w:rPr>
    </w:pPr>
    <w:r>
      <w:rPr>
        <w:color w:val="D9D9D9"/>
        <w:sz w:val="18"/>
        <w:szCs w:val="18"/>
      </w:rPr>
      <w:t>Nyírpazonyi Polgármesteri Hivatal</w:t>
    </w:r>
    <w:r w:rsidRPr="004574D0">
      <w:rPr>
        <w:color w:val="D9D9D9"/>
        <w:sz w:val="18"/>
        <w:szCs w:val="18"/>
      </w:rPr>
      <w:t xml:space="preserve"> </w:t>
    </w:r>
    <w:hyperlink r:id="rId1" w:history="1">
      <w:r w:rsidRPr="004574D0">
        <w:rPr>
          <w:rStyle w:val="Hyperlink"/>
          <w:color w:val="D9D9D9"/>
          <w:sz w:val="18"/>
          <w:szCs w:val="18"/>
        </w:rPr>
        <w:t>4531 Nyírpazony, Arany János utca 14.</w:t>
      </w:r>
    </w:hyperlink>
    <w:r w:rsidRPr="004574D0">
      <w:rPr>
        <w:color w:val="D9D9D9"/>
        <w:sz w:val="18"/>
        <w:szCs w:val="18"/>
      </w:rPr>
      <w:t xml:space="preserve"> Tel: 42/530-030 Fax:230-583 </w:t>
    </w:r>
    <w:r w:rsidRPr="004574D0">
      <w:rPr>
        <w:color w:val="D9D9D9"/>
        <w:sz w:val="18"/>
        <w:szCs w:val="18"/>
      </w:rPr>
      <w:tab/>
    </w:r>
    <w:r w:rsidRPr="004574D0">
      <w:rPr>
        <w:color w:val="D9D9D9"/>
        <w:sz w:val="18"/>
        <w:szCs w:val="18"/>
      </w:rPr>
      <w:fldChar w:fldCharType="begin"/>
    </w:r>
    <w:r w:rsidRPr="004574D0">
      <w:rPr>
        <w:color w:val="D9D9D9"/>
        <w:sz w:val="18"/>
        <w:szCs w:val="18"/>
      </w:rPr>
      <w:instrText xml:space="preserve"> TIME \@ "am/pm h:mm" </w:instrText>
    </w:r>
    <w:r w:rsidRPr="004574D0">
      <w:rPr>
        <w:color w:val="D9D9D9"/>
        <w:sz w:val="18"/>
        <w:szCs w:val="18"/>
      </w:rPr>
      <w:fldChar w:fldCharType="separate"/>
    </w:r>
    <w:r>
      <w:rPr>
        <w:noProof/>
        <w:color w:val="D9D9D9"/>
        <w:sz w:val="18"/>
        <w:szCs w:val="18"/>
      </w:rPr>
      <w:t>du. 2:32</w:t>
    </w:r>
    <w:r w:rsidRPr="004574D0">
      <w:rPr>
        <w:color w:val="D9D9D9"/>
        <w:sz w:val="18"/>
        <w:szCs w:val="18"/>
      </w:rPr>
      <w:fldChar w:fldCharType="end"/>
    </w:r>
    <w:r w:rsidRPr="004574D0">
      <w:rPr>
        <w:color w:val="D9D9D9"/>
        <w:sz w:val="18"/>
        <w:szCs w:val="18"/>
      </w:rPr>
      <w:t xml:space="preserve"> oldal: </w:t>
    </w:r>
    <w:r>
      <w:rPr>
        <w:color w:val="C0C0C0"/>
        <w:sz w:val="18"/>
        <w:szCs w:val="18"/>
      </w:rPr>
      <w:fldChar w:fldCharType="begin"/>
    </w:r>
    <w:r>
      <w:rPr>
        <w:color w:val="C0C0C0"/>
        <w:sz w:val="18"/>
        <w:szCs w:val="18"/>
      </w:rPr>
      <w:instrText xml:space="preserve"> PAGE </w:instrText>
    </w:r>
    <w:r>
      <w:rPr>
        <w:color w:val="C0C0C0"/>
        <w:sz w:val="18"/>
        <w:szCs w:val="18"/>
      </w:rPr>
      <w:fldChar w:fldCharType="separate"/>
    </w:r>
    <w:r>
      <w:rPr>
        <w:noProof/>
        <w:color w:val="C0C0C0"/>
        <w:sz w:val="18"/>
        <w:szCs w:val="18"/>
      </w:rPr>
      <w:t>1</w:t>
    </w:r>
    <w:r>
      <w:rPr>
        <w:color w:val="C0C0C0"/>
        <w:sz w:val="18"/>
        <w:szCs w:val="18"/>
      </w:rPr>
      <w:fldChar w:fldCharType="end"/>
    </w:r>
  </w:p>
  <w:p w:rsidR="00C05AB8" w:rsidRPr="00EA5BD7" w:rsidRDefault="00C05AB8" w:rsidP="00EA5BD7">
    <w:pPr>
      <w:pStyle w:val="Footer"/>
    </w:pPr>
  </w:p>
  <w:p w:rsidR="00C05AB8" w:rsidRDefault="00C05AB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AB8" w:rsidRDefault="00C05AB8">
      <w:r>
        <w:separator/>
      </w:r>
    </w:p>
  </w:footnote>
  <w:footnote w:type="continuationSeparator" w:id="0">
    <w:p w:rsidR="00C05AB8" w:rsidRDefault="00C05A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AB8" w:rsidRPr="00A37F86" w:rsidRDefault="00C05AB8" w:rsidP="00EA5BD7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C05AB8" w:rsidRPr="00C63D4E" w:rsidRDefault="00C05AB8" w:rsidP="00C63D4E">
    <w:pPr>
      <w:pStyle w:val="Header"/>
      <w:tabs>
        <w:tab w:val="clear" w:pos="4536"/>
        <w:tab w:val="clear" w:pos="9072"/>
        <w:tab w:val="left" w:pos="1450"/>
      </w:tabs>
      <w:rPr>
        <w:color w:val="C0C0C0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5AB8" w:rsidRPr="00A37F86" w:rsidRDefault="00C05AB8" w:rsidP="004829F6">
    <w:pPr>
      <w:pStyle w:val="Header"/>
      <w:pBdr>
        <w:bottom w:val="single" w:sz="6" w:space="1" w:color="auto"/>
      </w:pBdr>
      <w:jc w:val="center"/>
      <w:rPr>
        <w:sz w:val="18"/>
        <w:szCs w:val="18"/>
      </w:rPr>
    </w:pPr>
    <w:r w:rsidRPr="00A37F86">
      <w:rPr>
        <w:sz w:val="18"/>
        <w:szCs w:val="18"/>
      </w:rPr>
      <w:t>Nyírpazony Község Önkormányzata 4531 Nyírpazony, Arany János utca 14. Tel</w:t>
    </w:r>
    <w:r>
      <w:rPr>
        <w:sz w:val="18"/>
        <w:szCs w:val="18"/>
      </w:rPr>
      <w:t>:</w:t>
    </w:r>
    <w:r w:rsidRPr="00A37F86">
      <w:rPr>
        <w:sz w:val="18"/>
        <w:szCs w:val="18"/>
      </w:rPr>
      <w:t xml:space="preserve"> 42/530-030</w:t>
    </w:r>
    <w:r>
      <w:rPr>
        <w:sz w:val="18"/>
        <w:szCs w:val="18"/>
      </w:rPr>
      <w:t xml:space="preserve"> Fax:42/230-583</w:t>
    </w:r>
    <w:r>
      <w:rPr>
        <w:sz w:val="18"/>
        <w:szCs w:val="18"/>
      </w:rPr>
      <w:br/>
      <w:t xml:space="preserve"> honlap: </w:t>
    </w:r>
    <w:hyperlink r:id="rId1" w:history="1">
      <w:r w:rsidRPr="007E7720">
        <w:rPr>
          <w:rStyle w:val="Hyperlink"/>
          <w:sz w:val="18"/>
          <w:szCs w:val="18"/>
        </w:rPr>
        <w:t>http://nyirpazony.hu</w:t>
      </w:r>
    </w:hyperlink>
    <w:r>
      <w:rPr>
        <w:sz w:val="18"/>
        <w:szCs w:val="18"/>
      </w:rPr>
      <w:t xml:space="preserve">  </w:t>
    </w:r>
    <w:r w:rsidRPr="00A37F86">
      <w:rPr>
        <w:sz w:val="18"/>
        <w:szCs w:val="18"/>
      </w:rPr>
      <w:t xml:space="preserve"> e-mail: </w:t>
    </w:r>
    <w:hyperlink r:id="rId2" w:history="1">
      <w:r w:rsidRPr="00A37F86">
        <w:rPr>
          <w:rStyle w:val="Hyperlink"/>
          <w:sz w:val="18"/>
          <w:szCs w:val="18"/>
          <w:u w:val="none"/>
        </w:rPr>
        <w:t>nyirpazony@nyirpazony.hu</w:t>
      </w:r>
    </w:hyperlink>
  </w:p>
  <w:p w:rsidR="00C05AB8" w:rsidRPr="00EA5BD7" w:rsidRDefault="00C05AB8" w:rsidP="00EA5B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515" w:type="dxa"/>
      <w:tblLook w:val="00A0"/>
    </w:tblPr>
    <w:tblGrid>
      <w:gridCol w:w="945"/>
      <w:gridCol w:w="4624"/>
      <w:gridCol w:w="2946"/>
    </w:tblGrid>
    <w:tr w:rsidR="00C05AB8">
      <w:trPr>
        <w:trHeight w:val="585"/>
      </w:trPr>
      <w:tc>
        <w:tcPr>
          <w:tcW w:w="945" w:type="dxa"/>
        </w:tcPr>
        <w:p w:rsidR="00C05AB8" w:rsidRPr="000C7D1E" w:rsidRDefault="00C05AB8" w:rsidP="00E22BDD">
          <w:pPr>
            <w:pStyle w:val="Header"/>
            <w:rPr>
              <w:sz w:val="20"/>
              <w:szCs w:val="20"/>
            </w:rPr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14" o:spid="_x0000_s2049" type="#_x0000_t75" alt="Nyírpazony címerüff" style="position:absolute;margin-left:.45pt;margin-top:-6.1pt;width:43.95pt;height:56pt;z-index:251660288;visibility:visible;mso-position-horizontal-relative:margin;mso-position-vertical-relative:margin">
                <v:imagedata r:id="rId1" o:title=""/>
                <w10:wrap anchorx="margin" anchory="margin"/>
              </v:shape>
            </w:pict>
          </w:r>
        </w:p>
      </w:tc>
      <w:tc>
        <w:tcPr>
          <w:tcW w:w="4624" w:type="dxa"/>
        </w:tcPr>
        <w:p w:rsidR="00C05AB8" w:rsidRPr="000C7D1E" w:rsidRDefault="00C05AB8" w:rsidP="00852462">
          <w:pPr>
            <w:pStyle w:val="Header"/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</w:pPr>
          <w:r>
            <w:rPr>
              <w:rFonts w:ascii="Arial" w:hAnsi="Arial" w:cs="Arial"/>
              <w:b/>
              <w:bCs/>
              <w:outline/>
              <w:color w:val="000000"/>
              <w:spacing w:val="22"/>
              <w:sz w:val="20"/>
              <w:szCs w:val="20"/>
            </w:rPr>
            <w:t>Nyírpazonyi Polgármesteri Hivatal</w:t>
          </w:r>
        </w:p>
        <w:p w:rsidR="00C05AB8" w:rsidRPr="000C7D1E" w:rsidRDefault="00C05AB8" w:rsidP="00852462">
          <w:pPr>
            <w:pStyle w:val="Header"/>
            <w:rPr>
              <w:rFonts w:ascii="Arial" w:hAnsi="Arial" w:cs="Arial"/>
              <w:sz w:val="16"/>
              <w:szCs w:val="16"/>
            </w:rPr>
          </w:pPr>
          <w:hyperlink r:id="rId2" w:history="1">
            <w:r w:rsidRPr="000C7D1E">
              <w:rPr>
                <w:rStyle w:val="Hyperlink"/>
                <w:rFonts w:ascii="Arial" w:hAnsi="Arial" w:cs="Arial"/>
                <w:sz w:val="16"/>
                <w:szCs w:val="16"/>
                <w:u w:val="none"/>
              </w:rPr>
              <w:t>4531 Nyírpazony, Arany János utca 14.</w:t>
            </w:r>
          </w:hyperlink>
        </w:p>
        <w:p w:rsidR="00C05AB8" w:rsidRDefault="00C05AB8" w:rsidP="00D93654">
          <w:r w:rsidRPr="001940A8">
            <w:rPr>
              <w:rFonts w:ascii="Arial" w:hAnsi="Arial" w:cs="Arial"/>
              <w:sz w:val="16"/>
              <w:szCs w:val="16"/>
            </w:rPr>
            <w:t>Tel: (42) 530-030 Fax: (42) 230-583</w:t>
          </w:r>
          <w:r w:rsidRPr="001940A8">
            <w:rPr>
              <w:rFonts w:ascii="Arial" w:hAnsi="Arial" w:cs="Arial"/>
              <w:sz w:val="16"/>
              <w:szCs w:val="16"/>
            </w:rPr>
            <w:br/>
          </w:r>
          <w:r w:rsidRPr="001940A8">
            <w:rPr>
              <w:i/>
              <w:iCs/>
              <w:sz w:val="16"/>
              <w:szCs w:val="16"/>
            </w:rPr>
            <w:t>E-mail</w:t>
          </w:r>
          <w:r w:rsidRPr="001940A8">
            <w:rPr>
              <w:i/>
              <w:iCs/>
              <w:color w:val="0000FF"/>
              <w:sz w:val="16"/>
              <w:szCs w:val="16"/>
            </w:rPr>
            <w:t>:</w:t>
          </w:r>
          <w:r>
            <w:rPr>
              <w:i/>
              <w:iCs/>
              <w:color w:val="0000FF"/>
              <w:sz w:val="16"/>
              <w:szCs w:val="16"/>
            </w:rPr>
            <w:t xml:space="preserve"> </w:t>
          </w:r>
          <w:smartTag w:uri="urn:schemas-microsoft-com:office:smarttags" w:element="PersonName">
            <w:r w:rsidRPr="001940A8">
              <w:rPr>
                <w:i/>
                <w:iCs/>
                <w:color w:val="0000FF"/>
                <w:sz w:val="16"/>
                <w:szCs w:val="16"/>
              </w:rPr>
              <w:t>nyirpazony@nyirpazony.hu</w:t>
            </w:r>
          </w:smartTag>
          <w:r w:rsidRPr="001940A8">
            <w:rPr>
              <w:color w:val="3366FF"/>
              <w:sz w:val="16"/>
              <w:szCs w:val="16"/>
            </w:rPr>
            <w:t xml:space="preserve"> </w:t>
          </w:r>
          <w:r w:rsidRPr="001940A8">
            <w:rPr>
              <w:color w:val="3366FF"/>
              <w:sz w:val="16"/>
              <w:szCs w:val="16"/>
            </w:rPr>
            <w:br/>
          </w:r>
          <w:r w:rsidRPr="001940A8">
            <w:rPr>
              <w:sz w:val="16"/>
              <w:szCs w:val="16"/>
            </w:rPr>
            <w:t xml:space="preserve">Honlap: </w:t>
          </w:r>
          <w:hyperlink r:id="rId3" w:history="1">
            <w:r w:rsidRPr="001940A8">
              <w:rPr>
                <w:rStyle w:val="Hyperlink"/>
                <w:sz w:val="16"/>
                <w:szCs w:val="16"/>
              </w:rPr>
              <w:t>www.nyirpazony.hu</w:t>
            </w:r>
          </w:hyperlink>
        </w:p>
      </w:tc>
      <w:tc>
        <w:tcPr>
          <w:tcW w:w="2946" w:type="dxa"/>
        </w:tcPr>
        <w:p w:rsidR="00C05AB8" w:rsidRPr="006142A0" w:rsidRDefault="00C05AB8" w:rsidP="006142A0">
          <w:pPr>
            <w:spacing w:before="60" w:after="40"/>
            <w:ind w:right="-186"/>
            <w:rPr>
              <w:rFonts w:ascii="Candara" w:hAnsi="Candara" w:cs="Candara"/>
              <w:b/>
              <w:bCs/>
              <w:sz w:val="20"/>
              <w:szCs w:val="20"/>
            </w:rPr>
          </w:pPr>
          <w:r w:rsidRPr="006142A0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201</w:t>
          </w:r>
          <w:r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4</w:t>
          </w:r>
          <w:r w:rsidRPr="006142A0"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. ÉVI HELYI IPARŰZÉSI ADÓELŐLEG KIEGÉSZÍTÉS BEVALLÁ</w:t>
          </w:r>
          <w:r>
            <w:rPr>
              <w:rFonts w:ascii="Candara" w:hAnsi="Candara" w:cs="Candara"/>
              <w:b/>
              <w:bCs/>
              <w:i/>
              <w:iCs/>
              <w:sz w:val="20"/>
              <w:szCs w:val="20"/>
            </w:rPr>
            <w:t>S</w:t>
          </w:r>
          <w:r w:rsidRPr="006142A0">
            <w:rPr>
              <w:rFonts w:ascii="Candara" w:hAnsi="Candara" w:cs="Candara"/>
              <w:b/>
              <w:bCs/>
              <w:sz w:val="20"/>
              <w:szCs w:val="20"/>
            </w:rPr>
            <w:t xml:space="preserve"> </w:t>
          </w:r>
          <w:r>
            <w:rPr>
              <w:noProof/>
            </w:rPr>
            <w:pict>
              <v:shape id="Kép 1" o:spid="_x0000_s2050" type="#_x0000_t75" href="http://nyirpazony.hu/onkormanyzat/adoug" style="position:absolute;margin-left:143.05pt;margin-top:-9.15pt;width:64.95pt;height:65.2pt;z-index:251661312;visibility:visible;mso-position-horizontal-relative:text;mso-position-vertical-relative:text" o:button="t">
                <v:fill o:detectmouseclick="t"/>
                <v:imagedata r:id="rId4" o:title="" croptop="-169f" cropbottom="-169f" cropleft="-36f" cropright="-36f"/>
              </v:shape>
            </w:pict>
          </w:r>
          <w:r w:rsidRPr="001940A8">
            <w:rPr>
              <w:rFonts w:ascii="Candara" w:hAnsi="Candara" w:cs="Candara"/>
              <w:sz w:val="20"/>
              <w:szCs w:val="20"/>
            </w:rPr>
            <w:t>Ny:000</w:t>
          </w:r>
          <w:r>
            <w:rPr>
              <w:rFonts w:ascii="Candara" w:hAnsi="Candara" w:cs="Candara"/>
              <w:sz w:val="20"/>
              <w:szCs w:val="20"/>
            </w:rPr>
            <w:t>8</w:t>
          </w:r>
        </w:p>
      </w:tc>
    </w:tr>
  </w:tbl>
  <w:p w:rsidR="00C05AB8" w:rsidRDefault="00C05AB8" w:rsidP="00294F4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15A240A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">
    <w:nsid w:val="2644415A"/>
    <w:multiLevelType w:val="hybridMultilevel"/>
    <w:tmpl w:val="CEE6D398"/>
    <w:lvl w:ilvl="0" w:tplc="00000001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E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329C37E9"/>
    <w:multiLevelType w:val="hybridMultilevel"/>
    <w:tmpl w:val="9D52C1E2"/>
    <w:lvl w:ilvl="0" w:tplc="B516A3C4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b w:val="0"/>
        <w:bCs w:val="0"/>
        <w:i w:val="0"/>
        <w:iCs w:val="0"/>
      </w:rPr>
    </w:lvl>
    <w:lvl w:ilvl="1" w:tplc="040E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58D77238"/>
    <w:multiLevelType w:val="hybridMultilevel"/>
    <w:tmpl w:val="D5ACB7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A21CD1"/>
    <w:multiLevelType w:val="hybridMultilevel"/>
    <w:tmpl w:val="6BA27D98"/>
    <w:lvl w:ilvl="0" w:tplc="4B849BB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7FD434B4"/>
    <w:multiLevelType w:val="hybridMultilevel"/>
    <w:tmpl w:val="DC4A9C4C"/>
    <w:lvl w:ilvl="0" w:tplc="040E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08"/>
  <w:hyphenationZone w:val="425"/>
  <w:evenAndOddHeader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4B7D"/>
    <w:rsid w:val="00004ECB"/>
    <w:rsid w:val="0004132D"/>
    <w:rsid w:val="00045987"/>
    <w:rsid w:val="00047944"/>
    <w:rsid w:val="00063128"/>
    <w:rsid w:val="000A18F6"/>
    <w:rsid w:val="000A1FB0"/>
    <w:rsid w:val="000A7234"/>
    <w:rsid w:val="000C7D1E"/>
    <w:rsid w:val="001024BB"/>
    <w:rsid w:val="00107AD1"/>
    <w:rsid w:val="00131559"/>
    <w:rsid w:val="00186C05"/>
    <w:rsid w:val="001940A8"/>
    <w:rsid w:val="001A54DF"/>
    <w:rsid w:val="001A680F"/>
    <w:rsid w:val="001D2DB0"/>
    <w:rsid w:val="002004EE"/>
    <w:rsid w:val="00202CA3"/>
    <w:rsid w:val="00243BD0"/>
    <w:rsid w:val="0027036D"/>
    <w:rsid w:val="00277923"/>
    <w:rsid w:val="002842F8"/>
    <w:rsid w:val="00285C3B"/>
    <w:rsid w:val="00294F46"/>
    <w:rsid w:val="002F282F"/>
    <w:rsid w:val="00316D77"/>
    <w:rsid w:val="00341EC1"/>
    <w:rsid w:val="00345798"/>
    <w:rsid w:val="00351F02"/>
    <w:rsid w:val="00352CA1"/>
    <w:rsid w:val="0037012C"/>
    <w:rsid w:val="003874E0"/>
    <w:rsid w:val="003916C7"/>
    <w:rsid w:val="00391D73"/>
    <w:rsid w:val="00394908"/>
    <w:rsid w:val="003A0792"/>
    <w:rsid w:val="003B0CC6"/>
    <w:rsid w:val="003C75CB"/>
    <w:rsid w:val="00405196"/>
    <w:rsid w:val="00435797"/>
    <w:rsid w:val="00450C3E"/>
    <w:rsid w:val="00456F9B"/>
    <w:rsid w:val="004574D0"/>
    <w:rsid w:val="00465170"/>
    <w:rsid w:val="004829F6"/>
    <w:rsid w:val="00494AF6"/>
    <w:rsid w:val="004B062E"/>
    <w:rsid w:val="004B3994"/>
    <w:rsid w:val="004B50CA"/>
    <w:rsid w:val="004E55D3"/>
    <w:rsid w:val="004E5717"/>
    <w:rsid w:val="004F4550"/>
    <w:rsid w:val="00513D71"/>
    <w:rsid w:val="00526AAF"/>
    <w:rsid w:val="00591AC9"/>
    <w:rsid w:val="005B73A9"/>
    <w:rsid w:val="005E77C2"/>
    <w:rsid w:val="005F3019"/>
    <w:rsid w:val="005F3B6B"/>
    <w:rsid w:val="00602316"/>
    <w:rsid w:val="006142A0"/>
    <w:rsid w:val="0061507F"/>
    <w:rsid w:val="00624284"/>
    <w:rsid w:val="00683BB2"/>
    <w:rsid w:val="006875E5"/>
    <w:rsid w:val="006A2F59"/>
    <w:rsid w:val="006B250B"/>
    <w:rsid w:val="006C6FC4"/>
    <w:rsid w:val="00725452"/>
    <w:rsid w:val="00744569"/>
    <w:rsid w:val="00744822"/>
    <w:rsid w:val="0075240F"/>
    <w:rsid w:val="0075796F"/>
    <w:rsid w:val="00781CC1"/>
    <w:rsid w:val="00784C0B"/>
    <w:rsid w:val="007E7720"/>
    <w:rsid w:val="00811B8D"/>
    <w:rsid w:val="00826CD9"/>
    <w:rsid w:val="008351A0"/>
    <w:rsid w:val="00852462"/>
    <w:rsid w:val="0087335A"/>
    <w:rsid w:val="008822C3"/>
    <w:rsid w:val="00897BC2"/>
    <w:rsid w:val="00897C7C"/>
    <w:rsid w:val="008A5EE0"/>
    <w:rsid w:val="008C5788"/>
    <w:rsid w:val="008D0159"/>
    <w:rsid w:val="009100BC"/>
    <w:rsid w:val="00924D0D"/>
    <w:rsid w:val="00927C16"/>
    <w:rsid w:val="009664BF"/>
    <w:rsid w:val="009740D4"/>
    <w:rsid w:val="009876D9"/>
    <w:rsid w:val="009A60A1"/>
    <w:rsid w:val="009E2C3A"/>
    <w:rsid w:val="00A05879"/>
    <w:rsid w:val="00A125E0"/>
    <w:rsid w:val="00A21A30"/>
    <w:rsid w:val="00A37F86"/>
    <w:rsid w:val="00A5675A"/>
    <w:rsid w:val="00A57C2E"/>
    <w:rsid w:val="00A61E32"/>
    <w:rsid w:val="00A7516C"/>
    <w:rsid w:val="00A85AFF"/>
    <w:rsid w:val="00AC338A"/>
    <w:rsid w:val="00AD2F20"/>
    <w:rsid w:val="00AF0099"/>
    <w:rsid w:val="00B26BAA"/>
    <w:rsid w:val="00B463EC"/>
    <w:rsid w:val="00B72BC7"/>
    <w:rsid w:val="00B814F4"/>
    <w:rsid w:val="00B869C6"/>
    <w:rsid w:val="00B9183A"/>
    <w:rsid w:val="00BA5405"/>
    <w:rsid w:val="00C05AB8"/>
    <w:rsid w:val="00C26D81"/>
    <w:rsid w:val="00C35635"/>
    <w:rsid w:val="00C43CF2"/>
    <w:rsid w:val="00C51FC9"/>
    <w:rsid w:val="00C62692"/>
    <w:rsid w:val="00C63D4E"/>
    <w:rsid w:val="00C71F2B"/>
    <w:rsid w:val="00C738ED"/>
    <w:rsid w:val="00C75492"/>
    <w:rsid w:val="00C86685"/>
    <w:rsid w:val="00C875D8"/>
    <w:rsid w:val="00CB6DA8"/>
    <w:rsid w:val="00CC5490"/>
    <w:rsid w:val="00CC60A9"/>
    <w:rsid w:val="00CF0EBF"/>
    <w:rsid w:val="00CF4A90"/>
    <w:rsid w:val="00CF53E6"/>
    <w:rsid w:val="00CF6CB3"/>
    <w:rsid w:val="00D213B5"/>
    <w:rsid w:val="00D23543"/>
    <w:rsid w:val="00D44320"/>
    <w:rsid w:val="00D57EC9"/>
    <w:rsid w:val="00D82F14"/>
    <w:rsid w:val="00D93654"/>
    <w:rsid w:val="00DB29D8"/>
    <w:rsid w:val="00DD5079"/>
    <w:rsid w:val="00DD5873"/>
    <w:rsid w:val="00DE61D0"/>
    <w:rsid w:val="00DF5FE4"/>
    <w:rsid w:val="00E02AF8"/>
    <w:rsid w:val="00E20A67"/>
    <w:rsid w:val="00E22BDD"/>
    <w:rsid w:val="00E34489"/>
    <w:rsid w:val="00E40BAD"/>
    <w:rsid w:val="00E44D80"/>
    <w:rsid w:val="00EA5BD7"/>
    <w:rsid w:val="00F01CE3"/>
    <w:rsid w:val="00F1762A"/>
    <w:rsid w:val="00F26160"/>
    <w:rsid w:val="00F27B6F"/>
    <w:rsid w:val="00F34DC0"/>
    <w:rsid w:val="00F43595"/>
    <w:rsid w:val="00F46194"/>
    <w:rsid w:val="00F50AF4"/>
    <w:rsid w:val="00F54B7D"/>
    <w:rsid w:val="00F66424"/>
    <w:rsid w:val="00F7714A"/>
    <w:rsid w:val="00F9075C"/>
    <w:rsid w:val="00FB0962"/>
    <w:rsid w:val="00FC3E8C"/>
    <w:rsid w:val="00FC78FD"/>
    <w:rsid w:val="00FD7072"/>
    <w:rsid w:val="00FF09AC"/>
    <w:rsid w:val="00FF0D84"/>
    <w:rsid w:val="00FF7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uiPriority="9" w:unhideWhenUsed="1" w:qFormat="1"/>
    <w:lsdException w:name="heading 6" w:uiPriority="9" w:unhideWhenUsed="1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annotation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 2" w:unhideWhenUsed="1"/>
    <w:lsdException w:name="Note Heading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8C5788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E55D3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B250B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9"/>
    <w:qFormat/>
    <w:rsid w:val="008C5788"/>
    <w:pPr>
      <w:keepNext/>
      <w:suppressAutoHyphens w:val="0"/>
      <w:spacing w:before="240" w:after="120" w:line="276" w:lineRule="auto"/>
      <w:outlineLvl w:val="2"/>
    </w:pPr>
    <w:rPr>
      <w:rFonts w:ascii="Albany" w:hAnsi="Albany" w:cs="Albany"/>
      <w:b/>
      <w:bCs/>
      <w:spacing w:val="2"/>
      <w:kern w:val="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B250B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875D8"/>
    <w:pPr>
      <w:spacing w:before="240" w:after="60"/>
      <w:outlineLvl w:val="6"/>
    </w:pPr>
    <w:rPr>
      <w:rFonts w:ascii="Calibri" w:hAnsi="Calibri" w:cs="Calibri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B250B"/>
    <w:pPr>
      <w:keepNext/>
      <w:keepLines/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B250B"/>
    <w:pPr>
      <w:keepNext/>
      <w:keepLines/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E55D3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6B250B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6B250B"/>
    <w:rPr>
      <w:rFonts w:ascii="Cambria" w:hAnsi="Cambria" w:cs="Cambria"/>
      <w:b/>
      <w:bCs/>
      <w:i/>
      <w:iCs/>
      <w:color w:val="4F81BD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5D8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6B250B"/>
    <w:rPr>
      <w:rFonts w:ascii="Cambria" w:hAnsi="Cambria" w:cs="Cambria"/>
      <w:color w:val="404040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6B250B"/>
    <w:rPr>
      <w:rFonts w:ascii="Cambria" w:hAnsi="Cambria" w:cs="Cambria"/>
      <w:i/>
      <w:iCs/>
      <w:color w:val="404040"/>
    </w:rPr>
  </w:style>
  <w:style w:type="paragraph" w:styleId="Header">
    <w:name w:val="header"/>
    <w:basedOn w:val="Normal"/>
    <w:link w:val="Head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4D0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C57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BD7"/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C5788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8C5788"/>
    <w:pPr>
      <w:widowControl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paragraph" w:customStyle="1" w:styleId="Tblzattartalom">
    <w:name w:val="Táblázattartalom"/>
    <w:basedOn w:val="Normal"/>
    <w:uiPriority w:val="99"/>
    <w:rsid w:val="008C5788"/>
    <w:pPr>
      <w:widowControl/>
      <w:suppressLineNumbers/>
    </w:pPr>
    <w:rPr>
      <w:lang w:eastAsia="ar-SA"/>
    </w:rPr>
  </w:style>
  <w:style w:type="paragraph" w:styleId="BodyTextFirstIndent">
    <w:name w:val="Body Text First Indent"/>
    <w:basedOn w:val="BodyText"/>
    <w:link w:val="BodyTextFirstIndentChar"/>
    <w:uiPriority w:val="99"/>
    <w:rsid w:val="008C5788"/>
    <w:pPr>
      <w:ind w:firstLine="283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customStyle="1" w:styleId="Pratlanlfej">
    <w:name w:val="Páratlan élőfej"/>
    <w:basedOn w:val="Normal"/>
    <w:uiPriority w:val="99"/>
    <w:rsid w:val="008C5788"/>
    <w:pPr>
      <w:tabs>
        <w:tab w:val="center" w:pos="4819"/>
        <w:tab w:val="right" w:pos="9639"/>
      </w:tabs>
      <w:suppressAutoHyphens w:val="0"/>
      <w:spacing w:line="276" w:lineRule="auto"/>
      <w:jc w:val="center"/>
    </w:pPr>
    <w:rPr>
      <w:rFonts w:ascii="Thorndale" w:hAnsi="Thorndale" w:cs="Thorndale"/>
      <w:i/>
      <w:iCs/>
      <w:spacing w:val="2"/>
      <w:kern w:val="1"/>
      <w:sz w:val="18"/>
      <w:szCs w:val="18"/>
    </w:rPr>
  </w:style>
  <w:style w:type="paragraph" w:styleId="BodyTextIndent">
    <w:name w:val="Body Text Indent"/>
    <w:basedOn w:val="BodyText"/>
    <w:link w:val="BodyTextIndentChar"/>
    <w:uiPriority w:val="99"/>
    <w:rsid w:val="008C5788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C5788"/>
  </w:style>
  <w:style w:type="table" w:styleId="TableClassic3">
    <w:name w:val="Table Classic 3"/>
    <w:basedOn w:val="TableNormal"/>
    <w:uiPriority w:val="99"/>
    <w:rsid w:val="008C5788"/>
    <w:pPr>
      <w:widowControl w:val="0"/>
      <w:suppressAutoHyphens/>
    </w:pPr>
    <w:rPr>
      <w:color w:val="000080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897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sz w:val="2"/>
      <w:szCs w:val="2"/>
    </w:rPr>
  </w:style>
  <w:style w:type="paragraph" w:styleId="NormalWeb">
    <w:name w:val="Normal (Web)"/>
    <w:basedOn w:val="Normal"/>
    <w:uiPriority w:val="99"/>
    <w:rsid w:val="00526AAF"/>
    <w:pPr>
      <w:widowControl/>
      <w:suppressAutoHyphens w:val="0"/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26AAF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rsid w:val="00C875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5D8"/>
    <w:rPr>
      <w:rFonts w:eastAsia="Times New Roman"/>
      <w:sz w:val="24"/>
      <w:szCs w:val="24"/>
    </w:rPr>
  </w:style>
  <w:style w:type="paragraph" w:styleId="Title">
    <w:name w:val="Title"/>
    <w:basedOn w:val="Normal"/>
    <w:link w:val="TitleChar"/>
    <w:uiPriority w:val="99"/>
    <w:qFormat/>
    <w:rsid w:val="00C875D8"/>
    <w:pPr>
      <w:suppressAutoHyphens w:val="0"/>
      <w:jc w:val="center"/>
    </w:pPr>
    <w:rPr>
      <w:spacing w:val="46"/>
    </w:rPr>
  </w:style>
  <w:style w:type="character" w:customStyle="1" w:styleId="TitleChar">
    <w:name w:val="Title Char"/>
    <w:basedOn w:val="DefaultParagraphFont"/>
    <w:link w:val="Title"/>
    <w:uiPriority w:val="99"/>
    <w:rsid w:val="00C875D8"/>
    <w:rPr>
      <w:spacing w:val="46"/>
      <w:sz w:val="36"/>
      <w:szCs w:val="36"/>
    </w:rPr>
  </w:style>
  <w:style w:type="paragraph" w:customStyle="1" w:styleId="ListParagraph1">
    <w:name w:val="List Paragraph1"/>
    <w:basedOn w:val="Normal"/>
    <w:uiPriority w:val="99"/>
    <w:rsid w:val="00B463EC"/>
    <w:pPr>
      <w:widowControl/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table" w:styleId="TableGrid">
    <w:name w:val="Table Grid"/>
    <w:basedOn w:val="TableNormal"/>
    <w:uiPriority w:val="99"/>
    <w:rsid w:val="0085246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rsid w:val="00CC60A9"/>
    <w:rPr>
      <w:color w:val="800080"/>
      <w:u w:val="single"/>
    </w:rPr>
  </w:style>
  <w:style w:type="paragraph" w:customStyle="1" w:styleId="Cmsor">
    <w:name w:val="Címsor"/>
    <w:basedOn w:val="Normal"/>
    <w:next w:val="BodyText"/>
    <w:uiPriority w:val="99"/>
    <w:rsid w:val="004574D0"/>
    <w:pPr>
      <w:keepNext/>
      <w:widowControl/>
      <w:spacing w:before="240" w:after="120"/>
    </w:pPr>
    <w:rPr>
      <w:rFonts w:ascii="Arial" w:hAnsi="Arial" w:cs="Arial"/>
      <w:sz w:val="28"/>
      <w:szCs w:val="28"/>
      <w:lang w:eastAsia="ar-SA"/>
    </w:rPr>
  </w:style>
  <w:style w:type="paragraph" w:styleId="FootnoteText">
    <w:name w:val="footnote text"/>
    <w:basedOn w:val="Normal"/>
    <w:link w:val="FootnoteTextChar"/>
    <w:uiPriority w:val="99"/>
    <w:semiHidden/>
    <w:rsid w:val="006142A0"/>
    <w:pPr>
      <w:widowControl/>
      <w:suppressAutoHyphens w:val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2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7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goo.gl/maps/obzC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nyirpazony@nyirpazony.hu" TargetMode="External"/><Relationship Id="rId1" Type="http://schemas.openxmlformats.org/officeDocument/2006/relationships/hyperlink" Target="http://nyirpazony.hu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yirpazony.hu" TargetMode="External"/><Relationship Id="rId2" Type="http://schemas.openxmlformats.org/officeDocument/2006/relationships/hyperlink" Target="https://maps.google.hu/maps?q=4531+Ny%C3%ADrpazony,+Arany+J%C3%A1nos+utca+14&amp;hl=hu&amp;ie=UTF8&amp;sll=47.985329,21.797832&amp;sspn=0.007109,0.020428&amp;oq=4531ny%C3%ADrpazony+Arany+j%C3%A1nos+utca+14.&amp;hnear=4531+Ny%C3%ADrpazony,+Arany+J%C3%A1nos+utca+14&amp;t=m&amp;z=16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174</Words>
  <Characters>1207</Characters>
  <Application>Microsoft Office Outlook</Application>
  <DocSecurity>0</DocSecurity>
  <Lines>0</Lines>
  <Paragraphs>0</Paragraphs>
  <ScaleCrop>false</ScaleCrop>
  <Company>Sényő Község Önkormányzata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adóhatóság tölti ki</dc:title>
  <dc:subject/>
  <dc:creator>Horeczky Zoltán</dc:creator>
  <cp:keywords/>
  <dc:description/>
  <cp:lastModifiedBy>ado</cp:lastModifiedBy>
  <cp:revision>2</cp:revision>
  <cp:lastPrinted>2013-04-08T20:45:00Z</cp:lastPrinted>
  <dcterms:created xsi:type="dcterms:W3CDTF">2014-01-13T13:33:00Z</dcterms:created>
  <dcterms:modified xsi:type="dcterms:W3CDTF">2014-01-13T13:33:00Z</dcterms:modified>
  <cp:category>fejlécea lap</cp:category>
</cp:coreProperties>
</file>