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25D" w:rsidRPr="00927C16" w:rsidRDefault="007D425D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p w:rsidR="007D425D" w:rsidRPr="00927C16" w:rsidRDefault="007D425D" w:rsidP="004E55D3">
      <w:pPr>
        <w:rPr>
          <w:rFonts w:ascii="Candara" w:hAnsi="Candara" w:cs="Candara"/>
          <w:sz w:val="6"/>
          <w:szCs w:val="6"/>
        </w:rPr>
      </w:pPr>
    </w:p>
    <w:p w:rsidR="007D425D" w:rsidRDefault="007D425D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7D425D" w:rsidRDefault="007D425D" w:rsidP="006142A0">
      <w:pPr>
        <w:ind w:right="261"/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ind w:right="261"/>
        <w:rPr>
          <w:rFonts w:ascii="Arial" w:hAnsi="Arial" w:cs="Arial"/>
          <w:sz w:val="16"/>
          <w:szCs w:val="16"/>
        </w:rPr>
      </w:pPr>
    </w:p>
    <w:p w:rsidR="007D425D" w:rsidRDefault="007D425D" w:rsidP="002274D7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>NYILATKOZAT KÖZTARTOZÁSOKRÓL</w:t>
      </w:r>
    </w:p>
    <w:p w:rsidR="007D425D" w:rsidRDefault="007D425D" w:rsidP="002274D7">
      <w:pPr>
        <w:rPr>
          <w:rFonts w:ascii="Arial" w:hAnsi="Arial" w:cs="Arial"/>
        </w:rPr>
      </w:pPr>
    </w:p>
    <w:p w:rsidR="007D425D" w:rsidRDefault="007D425D" w:rsidP="002274D7">
      <w:pPr>
        <w:rPr>
          <w:rFonts w:ascii="Arial" w:hAnsi="Arial" w:cs="Aria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7" o:spid="_x0000_s1028" type="#_x0000_t202" style="position:absolute;margin-left:142.05pt;margin-top:9.7pt;width:333pt;height:36pt;z-index:251658240;visibility:visible">
            <v:textbox>
              <w:txbxContent>
                <w:p w:rsidR="007D425D" w:rsidRDefault="007D425D" w:rsidP="002274D7">
                  <w:pPr>
                    <w:pStyle w:val="FootnoteText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7D425D" w:rsidRDefault="007D425D" w:rsidP="002274D7">
      <w:pPr>
        <w:tabs>
          <w:tab w:val="left" w:pos="1418"/>
          <w:tab w:val="left" w:leader="dot" w:pos="7371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adózó neve (cégneve): </w:t>
      </w:r>
    </w:p>
    <w:p w:rsidR="007D425D" w:rsidRDefault="007D425D" w:rsidP="002274D7">
      <w:pPr>
        <w:tabs>
          <w:tab w:val="left" w:pos="3240"/>
          <w:tab w:val="left" w:leader="underscore" w:pos="9900"/>
        </w:tabs>
        <w:spacing w:before="240" w:after="1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Szövegdoboz 6" o:spid="_x0000_s1029" type="#_x0000_t202" style="position:absolute;margin-left:142.05pt;margin-top:5.5pt;width:333pt;height:30.05pt;z-index:251659264;visibility:visible">
            <v:textbox>
              <w:txbxContent>
                <w:p w:rsidR="007D425D" w:rsidRDefault="007D425D" w:rsidP="002274D7">
                  <w:pPr>
                    <w:pStyle w:val="FootnoteText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sz w:val="20"/>
          <w:szCs w:val="20"/>
        </w:rPr>
        <w:t xml:space="preserve">Címe (lakóhelye, székhelye): </w:t>
      </w:r>
    </w:p>
    <w:p w:rsidR="007D425D" w:rsidRDefault="007D425D" w:rsidP="002274D7">
      <w:pPr>
        <w:tabs>
          <w:tab w:val="left" w:pos="3240"/>
          <w:tab w:val="left" w:leader="underscore" w:pos="9900"/>
        </w:tabs>
        <w:spacing w:before="240" w:after="1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Szövegdoboz 5" o:spid="_x0000_s1030" type="#_x0000_t202" style="position:absolute;margin-left:142.05pt;margin-top:3.1pt;width:333pt;height:30.9pt;z-index:251660288;visibility:visible">
            <v:textbox>
              <w:txbxContent>
                <w:p w:rsidR="007D425D" w:rsidRDefault="007D425D" w:rsidP="002274D7">
                  <w:pPr>
                    <w:pStyle w:val="FootnoteText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sz w:val="20"/>
          <w:szCs w:val="20"/>
        </w:rPr>
        <w:t xml:space="preserve">Levelezési címe: </w:t>
      </w:r>
    </w:p>
    <w:p w:rsidR="007D425D" w:rsidRDefault="007D425D" w:rsidP="002274D7">
      <w:pPr>
        <w:tabs>
          <w:tab w:val="left" w:pos="1418"/>
          <w:tab w:val="left" w:leader="dot" w:pos="7371"/>
        </w:tabs>
        <w:spacing w:after="120"/>
        <w:rPr>
          <w:rFonts w:ascii="Arial" w:hAnsi="Arial" w:cs="Arial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71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1985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7D425D">
        <w:trPr>
          <w:trHeight w:val="454"/>
          <w:jc w:val="right"/>
        </w:trPr>
        <w:tc>
          <w:tcPr>
            <w:tcW w:w="1171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pStyle w:val="FootnoteText"/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Adószáma: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Adóazonosító jele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D425D" w:rsidRDefault="007D425D" w:rsidP="002274D7">
      <w:pPr>
        <w:jc w:val="both"/>
        <w:rPr>
          <w:rFonts w:ascii="Arial" w:hAnsi="Arial" w:cs="Arial"/>
        </w:rPr>
      </w:pPr>
    </w:p>
    <w:p w:rsidR="007D425D" w:rsidRDefault="007D425D" w:rsidP="00227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Az adózás rendjéről szóló többször módosított 2003. évi XCII. törvény 151. § (1) bekezdése alapján az alábbi nyilatkozatot teszem:</w:t>
      </w:r>
    </w:p>
    <w:p w:rsidR="007D425D" w:rsidRDefault="007D425D" w:rsidP="002274D7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/>
      </w:tblPr>
      <w:tblGrid>
        <w:gridCol w:w="9498"/>
        <w:gridCol w:w="280"/>
      </w:tblGrid>
      <w:tr w:rsidR="007D425D">
        <w:trPr>
          <w:trHeight w:val="284"/>
          <w:jc w:val="center"/>
        </w:trPr>
        <w:tc>
          <w:tcPr>
            <w:tcW w:w="974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D425D" w:rsidRDefault="007D425D" w:rsidP="008C455F">
            <w:pPr>
              <w:tabs>
                <w:tab w:val="left" w:pos="2268"/>
                <w:tab w:val="left" w:pos="9356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 Más adóhatóságnál (állami, önkormányzati adóhatóságnál) vámhatóságnál, nyugdíjpénztárnál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2268"/>
                <w:tab w:val="left" w:pos="935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425D">
        <w:trPr>
          <w:trHeight w:hRule="exact" w:val="295"/>
          <w:jc w:val="center"/>
        </w:trPr>
        <w:tc>
          <w:tcPr>
            <w:tcW w:w="9749" w:type="dxa"/>
            <w:tcBorders>
              <w:top w:val="nil"/>
              <w:left w:val="nil"/>
              <w:bottom w:val="nil"/>
              <w:right w:val="nil"/>
            </w:tcBorders>
          </w:tcPr>
          <w:p w:rsidR="007D425D" w:rsidRDefault="007D425D" w:rsidP="008C455F">
            <w:pPr>
              <w:tabs>
                <w:tab w:val="left" w:pos="2268"/>
                <w:tab w:val="left" w:pos="9356"/>
              </w:tabs>
              <w:ind w:left="182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nincs tartozásom.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(Ha nincs tartozás, azt a négyzetbe x-szel jelölje)</w:t>
            </w: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7D425D" w:rsidRDefault="007D425D" w:rsidP="008C455F">
            <w:pPr>
              <w:tabs>
                <w:tab w:val="left" w:pos="2268"/>
                <w:tab w:val="left" w:pos="935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D425D" w:rsidRDefault="007D425D" w:rsidP="002274D7">
      <w:pPr>
        <w:jc w:val="both"/>
        <w:rPr>
          <w:rFonts w:ascii="Arial" w:hAnsi="Arial" w:cs="Arial"/>
        </w:rPr>
      </w:pPr>
    </w:p>
    <w:p w:rsidR="007D425D" w:rsidRDefault="007D425D" w:rsidP="002274D7">
      <w:pPr>
        <w:pStyle w:val="BodyTextIndent"/>
        <w:rPr>
          <w:sz w:val="22"/>
          <w:szCs w:val="22"/>
        </w:rPr>
      </w:pPr>
      <w:r>
        <w:t xml:space="preserve">- </w:t>
      </w:r>
      <w:r>
        <w:rPr>
          <w:sz w:val="22"/>
          <w:szCs w:val="22"/>
        </w:rPr>
        <w:t>A nyilatkozattétel időpontjában a következő, esedékessé vált tartozásaim állnak fenn az alábbi összegben:</w:t>
      </w:r>
    </w:p>
    <w:p w:rsidR="007D425D" w:rsidRDefault="007D425D" w:rsidP="002274D7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588"/>
        <w:gridCol w:w="1948"/>
        <w:gridCol w:w="2786"/>
        <w:gridCol w:w="2104"/>
      </w:tblGrid>
      <w:tr w:rsidR="007D425D">
        <w:trPr>
          <w:jc w:val="center"/>
        </w:trPr>
        <w:tc>
          <w:tcPr>
            <w:tcW w:w="9426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tartozást nyilvántartó szervezet</w:t>
            </w:r>
          </w:p>
        </w:tc>
      </w:tr>
      <w:tr w:rsidR="007D425D">
        <w:trPr>
          <w:jc w:val="center"/>
        </w:trPr>
        <w:tc>
          <w:tcPr>
            <w:tcW w:w="2588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Megnevezés</w:t>
            </w:r>
          </w:p>
        </w:tc>
        <w:tc>
          <w:tcPr>
            <w:tcW w:w="194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Azonosító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adata</w:t>
            </w:r>
          </w:p>
        </w:tc>
        <w:tc>
          <w:tcPr>
            <w:tcW w:w="278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Pénzforgalmi jelzőszáma</w:t>
            </w:r>
          </w:p>
        </w:tc>
        <w:tc>
          <w:tcPr>
            <w:tcW w:w="210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Tartozás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összege</w:t>
            </w:r>
          </w:p>
        </w:tc>
      </w:tr>
      <w:tr w:rsidR="007D425D">
        <w:trPr>
          <w:jc w:val="center"/>
        </w:trPr>
        <w:tc>
          <w:tcPr>
            <w:tcW w:w="258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Állami adóhatóság és szervei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425D">
        <w:trPr>
          <w:trHeight w:val="510"/>
          <w:jc w:val="center"/>
        </w:trPr>
        <w:tc>
          <w:tcPr>
            <w:tcW w:w="258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Vámhatóság</w:t>
            </w:r>
          </w:p>
        </w:tc>
        <w:tc>
          <w:tcPr>
            <w:tcW w:w="19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425D">
        <w:trPr>
          <w:trHeight w:val="510"/>
          <w:jc w:val="center"/>
        </w:trPr>
        <w:tc>
          <w:tcPr>
            <w:tcW w:w="258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Magánnyugdíjpénztár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425D">
        <w:trPr>
          <w:jc w:val="center"/>
        </w:trPr>
        <w:tc>
          <w:tcPr>
            <w:tcW w:w="258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Önkormányzati </w:t>
            </w:r>
            <w:r>
              <w:rPr>
                <w:rFonts w:ascii="Arial" w:hAnsi="Arial" w:cs="Arial"/>
                <w:sz w:val="22"/>
                <w:szCs w:val="22"/>
              </w:rPr>
              <w:br/>
              <w:t>adóhatóság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D425D" w:rsidRDefault="007D425D" w:rsidP="002274D7">
      <w:pPr>
        <w:tabs>
          <w:tab w:val="left" w:pos="1985"/>
          <w:tab w:val="left" w:leader="dot" w:pos="7371"/>
        </w:tabs>
        <w:rPr>
          <w:rFonts w:ascii="Arial" w:hAnsi="Arial" w:cs="Arial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Kijelentem, hogy a nyilatkozatban közölt adatok a valóságnak megfelelnek.</w:t>
      </w:r>
    </w:p>
    <w:p w:rsidR="007D425D" w:rsidRDefault="007D425D" w:rsidP="002274D7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76"/>
        <w:tblW w:w="0" w:type="auto"/>
        <w:tblCellMar>
          <w:left w:w="70" w:type="dxa"/>
          <w:right w:w="70" w:type="dxa"/>
        </w:tblCellMar>
        <w:tblLook w:val="0000"/>
      </w:tblPr>
      <w:tblGrid>
        <w:gridCol w:w="3402"/>
        <w:gridCol w:w="284"/>
        <w:gridCol w:w="284"/>
        <w:gridCol w:w="284"/>
        <w:gridCol w:w="284"/>
        <w:gridCol w:w="454"/>
        <w:gridCol w:w="284"/>
        <w:gridCol w:w="284"/>
        <w:gridCol w:w="397"/>
        <w:gridCol w:w="284"/>
        <w:gridCol w:w="284"/>
        <w:gridCol w:w="567"/>
      </w:tblGrid>
      <w:tr w:rsidR="007D425D">
        <w:trPr>
          <w:trHeight w:val="340"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7D425D" w:rsidRDefault="007D425D" w:rsidP="008C455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év</w:t>
            </w: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hó</w:t>
            </w: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nap</w:t>
            </w:r>
          </w:p>
        </w:tc>
      </w:tr>
    </w:tbl>
    <w:p w:rsidR="007D425D" w:rsidRDefault="007D425D" w:rsidP="002274D7">
      <w:pPr>
        <w:tabs>
          <w:tab w:val="left" w:pos="1985"/>
          <w:tab w:val="left" w:leader="dot" w:pos="7371"/>
        </w:tabs>
        <w:jc w:val="both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PH.</w:t>
      </w: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both"/>
        <w:rPr>
          <w:rFonts w:ascii="Arial" w:hAnsi="Arial" w:cs="Arial"/>
        </w:rPr>
      </w:pPr>
    </w:p>
    <w:p w:rsidR="007D425D" w:rsidRDefault="007D425D" w:rsidP="002274D7">
      <w:pPr>
        <w:tabs>
          <w:tab w:val="left" w:pos="5103"/>
          <w:tab w:val="left" w:leader="underscore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7D425D" w:rsidRDefault="007D425D" w:rsidP="002274D7">
      <w:pPr>
        <w:tabs>
          <w:tab w:val="center" w:pos="6804"/>
        </w:tabs>
      </w:pPr>
      <w:r>
        <w:rPr>
          <w:rFonts w:ascii="Arial" w:hAnsi="Arial" w:cs="Arial"/>
          <w:sz w:val="22"/>
          <w:szCs w:val="22"/>
        </w:rPr>
        <w:tab/>
        <w:t>adózó aláírása</w:t>
      </w:r>
    </w:p>
    <w:p w:rsidR="007D425D" w:rsidRDefault="007D425D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CE07DB">
      <w:pPr>
        <w:pStyle w:val="Footer"/>
        <w:tabs>
          <w:tab w:val="clear" w:pos="4536"/>
          <w:tab w:val="clear" w:pos="9072"/>
          <w:tab w:val="left" w:pos="246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7D425D" w:rsidRDefault="007D425D" w:rsidP="006142A0">
      <w:pPr>
        <w:pStyle w:val="FootnoteText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"/>
          <w:szCs w:val="2"/>
        </w:rPr>
      </w:pPr>
    </w:p>
    <w:sectPr w:rsidR="007D425D" w:rsidSect="00CE07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34" w:right="1134" w:bottom="568" w:left="1134" w:header="567" w:footer="284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25D" w:rsidRDefault="007D425D">
      <w:r>
        <w:separator/>
      </w:r>
    </w:p>
  </w:endnote>
  <w:endnote w:type="continuationSeparator" w:id="0">
    <w:p w:rsidR="007D425D" w:rsidRDefault="007D42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25D" w:rsidRPr="00EA5BD7" w:rsidRDefault="007D425D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12:57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  <w:p w:rsidR="007D425D" w:rsidRDefault="007D425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25D" w:rsidRPr="00EA5BD7" w:rsidRDefault="007D425D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12:57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  <w:p w:rsidR="007D425D" w:rsidRDefault="007D425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25D" w:rsidRPr="00CE07DB" w:rsidRDefault="007D425D" w:rsidP="00CE07DB">
    <w:pPr>
      <w:pStyle w:val="Footer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yperlink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>
      <w:rPr>
        <w:noProof/>
        <w:color w:val="D9D9D9"/>
        <w:sz w:val="18"/>
        <w:szCs w:val="18"/>
      </w:rPr>
      <w:t>du. 12:57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25D" w:rsidRDefault="007D425D">
      <w:r>
        <w:separator/>
      </w:r>
    </w:p>
  </w:footnote>
  <w:footnote w:type="continuationSeparator" w:id="0">
    <w:p w:rsidR="007D425D" w:rsidRDefault="007D42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25D" w:rsidRPr="00A37F86" w:rsidRDefault="007D425D" w:rsidP="00EA5BD7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7D425D" w:rsidRPr="00C63D4E" w:rsidRDefault="007D425D" w:rsidP="00C63D4E">
    <w:pPr>
      <w:pStyle w:val="Header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25D" w:rsidRPr="00A37F86" w:rsidRDefault="007D425D" w:rsidP="004829F6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7D425D" w:rsidRPr="00EA5BD7" w:rsidRDefault="007D425D" w:rsidP="00EA5B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15" w:type="dxa"/>
      <w:tblLook w:val="00A0"/>
    </w:tblPr>
    <w:tblGrid>
      <w:gridCol w:w="945"/>
      <w:gridCol w:w="4624"/>
      <w:gridCol w:w="2946"/>
    </w:tblGrid>
    <w:tr w:rsidR="007D425D">
      <w:trPr>
        <w:trHeight w:val="712"/>
      </w:trPr>
      <w:tc>
        <w:tcPr>
          <w:tcW w:w="945" w:type="dxa"/>
        </w:tcPr>
        <w:p w:rsidR="007D425D" w:rsidRPr="002521ED" w:rsidRDefault="007D425D" w:rsidP="00E22BDD">
          <w:pPr>
            <w:pStyle w:val="Header"/>
            <w:rPr>
              <w:sz w:val="20"/>
              <w:szCs w:val="20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4" o:spid="_x0000_s2049" type="#_x0000_t75" alt="Nyírpazony címerüff" style="position:absolute;margin-left:.45pt;margin-top:-6.1pt;width:43.95pt;height:56pt;z-index:251660288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</w:p>
      </w:tc>
      <w:tc>
        <w:tcPr>
          <w:tcW w:w="4624" w:type="dxa"/>
        </w:tcPr>
        <w:p w:rsidR="007D425D" w:rsidRPr="002521ED" w:rsidRDefault="007D425D" w:rsidP="00852462">
          <w:pPr>
            <w:pStyle w:val="Header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  <w:t>Nyírpazonyi Polgármesteri Hivatal</w:t>
          </w:r>
        </w:p>
        <w:p w:rsidR="007D425D" w:rsidRPr="002521ED" w:rsidRDefault="007D425D" w:rsidP="00852462">
          <w:pPr>
            <w:pStyle w:val="Header"/>
            <w:rPr>
              <w:rFonts w:ascii="Arial" w:hAnsi="Arial" w:cs="Arial"/>
              <w:sz w:val="16"/>
              <w:szCs w:val="16"/>
            </w:rPr>
          </w:pPr>
          <w:hyperlink r:id="rId2" w:history="1">
            <w:r w:rsidRPr="002521ED">
              <w:rPr>
                <w:rStyle w:val="Hyperlink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7D425D" w:rsidRDefault="007D425D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yperlink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7D425D" w:rsidRPr="006142A0" w:rsidRDefault="007D425D" w:rsidP="002274D7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NYILATKOZAT KÖZTARTOZÁSRÓL</w:t>
          </w:r>
          <w:r w:rsidRPr="006142A0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  <w:r>
            <w:rPr>
              <w:noProof/>
            </w:rPr>
            <w:pict>
              <v:shape id="Kép 1" o:spid="_x0000_s2050" type="#_x0000_t75" href="http://nyirpazony.hu/onkormanyzat/adougye" style="position:absolute;margin-left:143.05pt;margin-top:-9.15pt;width:64.95pt;height:65.2pt;z-index:251661312;visibility:visible;mso-position-horizontal-relative:text;mso-position-vertical-relative:text" o:button="t">
                <v:fill o:detectmouseclick="t"/>
                <v:imagedata r:id="rId4" o:title="" croptop="-169f" cropbottom="-169f" cropleft="-36f" cropright="-36f"/>
              </v:shape>
            </w:pict>
          </w:r>
          <w:r w:rsidRPr="001940A8">
            <w:rPr>
              <w:rFonts w:ascii="Candara" w:hAnsi="Candara" w:cs="Candara"/>
              <w:sz w:val="20"/>
              <w:szCs w:val="20"/>
            </w:rPr>
            <w:t>Ny:00</w:t>
          </w:r>
          <w:r>
            <w:rPr>
              <w:rFonts w:ascii="Candara" w:hAnsi="Candara" w:cs="Candara"/>
              <w:sz w:val="20"/>
              <w:szCs w:val="20"/>
            </w:rPr>
            <w:t>10</w:t>
          </w:r>
        </w:p>
      </w:tc>
    </w:tr>
  </w:tbl>
  <w:p w:rsidR="007D425D" w:rsidRDefault="007D425D" w:rsidP="00294F4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58D77238"/>
    <w:multiLevelType w:val="hybridMultilevel"/>
    <w:tmpl w:val="D5ACB7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86C05"/>
    <w:rsid w:val="001940A8"/>
    <w:rsid w:val="001A1AB4"/>
    <w:rsid w:val="001A54DF"/>
    <w:rsid w:val="001A680F"/>
    <w:rsid w:val="001D2DB0"/>
    <w:rsid w:val="002004EE"/>
    <w:rsid w:val="00213590"/>
    <w:rsid w:val="002274D7"/>
    <w:rsid w:val="00240D7D"/>
    <w:rsid w:val="00243BD0"/>
    <w:rsid w:val="002521ED"/>
    <w:rsid w:val="0027036D"/>
    <w:rsid w:val="00277923"/>
    <w:rsid w:val="002842F8"/>
    <w:rsid w:val="00285C3B"/>
    <w:rsid w:val="00294F46"/>
    <w:rsid w:val="002F282F"/>
    <w:rsid w:val="00316D77"/>
    <w:rsid w:val="00341EC1"/>
    <w:rsid w:val="00351754"/>
    <w:rsid w:val="00351F02"/>
    <w:rsid w:val="00352CA1"/>
    <w:rsid w:val="0037012C"/>
    <w:rsid w:val="0037434D"/>
    <w:rsid w:val="003874E0"/>
    <w:rsid w:val="003916C7"/>
    <w:rsid w:val="00391D73"/>
    <w:rsid w:val="00394908"/>
    <w:rsid w:val="003A0792"/>
    <w:rsid w:val="003A1381"/>
    <w:rsid w:val="003B0CC6"/>
    <w:rsid w:val="003C75CB"/>
    <w:rsid w:val="00405196"/>
    <w:rsid w:val="00435797"/>
    <w:rsid w:val="00450C3E"/>
    <w:rsid w:val="004574D0"/>
    <w:rsid w:val="00465170"/>
    <w:rsid w:val="004829F6"/>
    <w:rsid w:val="00494AF6"/>
    <w:rsid w:val="004B062E"/>
    <w:rsid w:val="004B3994"/>
    <w:rsid w:val="004B50CA"/>
    <w:rsid w:val="004E55D3"/>
    <w:rsid w:val="004E5717"/>
    <w:rsid w:val="004F4550"/>
    <w:rsid w:val="00513D71"/>
    <w:rsid w:val="00526AAF"/>
    <w:rsid w:val="00591AC9"/>
    <w:rsid w:val="005B73A9"/>
    <w:rsid w:val="005E77C2"/>
    <w:rsid w:val="005F3019"/>
    <w:rsid w:val="005F3B6B"/>
    <w:rsid w:val="00602316"/>
    <w:rsid w:val="006142A0"/>
    <w:rsid w:val="0061507F"/>
    <w:rsid w:val="00624284"/>
    <w:rsid w:val="0065013F"/>
    <w:rsid w:val="00683BB2"/>
    <w:rsid w:val="006875E5"/>
    <w:rsid w:val="006A2F59"/>
    <w:rsid w:val="006B250B"/>
    <w:rsid w:val="006C6FC4"/>
    <w:rsid w:val="00725452"/>
    <w:rsid w:val="00744569"/>
    <w:rsid w:val="00744822"/>
    <w:rsid w:val="0075240F"/>
    <w:rsid w:val="0075796F"/>
    <w:rsid w:val="00784C0B"/>
    <w:rsid w:val="007D425D"/>
    <w:rsid w:val="007E7720"/>
    <w:rsid w:val="00811B8D"/>
    <w:rsid w:val="00814E2B"/>
    <w:rsid w:val="00826CD9"/>
    <w:rsid w:val="008351A0"/>
    <w:rsid w:val="00852462"/>
    <w:rsid w:val="00856F1D"/>
    <w:rsid w:val="0087335A"/>
    <w:rsid w:val="0087795E"/>
    <w:rsid w:val="008822C3"/>
    <w:rsid w:val="00897BC2"/>
    <w:rsid w:val="00897C7C"/>
    <w:rsid w:val="008C455F"/>
    <w:rsid w:val="008C5788"/>
    <w:rsid w:val="008D0159"/>
    <w:rsid w:val="008F4516"/>
    <w:rsid w:val="009100BC"/>
    <w:rsid w:val="00924D0D"/>
    <w:rsid w:val="00927C16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0787"/>
    <w:rsid w:val="00A85AFF"/>
    <w:rsid w:val="00AC338A"/>
    <w:rsid w:val="00AF0099"/>
    <w:rsid w:val="00B26BAA"/>
    <w:rsid w:val="00B36A1C"/>
    <w:rsid w:val="00B463EC"/>
    <w:rsid w:val="00B72BC7"/>
    <w:rsid w:val="00B814F4"/>
    <w:rsid w:val="00B869C6"/>
    <w:rsid w:val="00B9183A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E07DB"/>
    <w:rsid w:val="00CF0EBF"/>
    <w:rsid w:val="00CF4A90"/>
    <w:rsid w:val="00CF53E6"/>
    <w:rsid w:val="00CF6CB3"/>
    <w:rsid w:val="00D213B5"/>
    <w:rsid w:val="00D23543"/>
    <w:rsid w:val="00D44320"/>
    <w:rsid w:val="00D57EC9"/>
    <w:rsid w:val="00D71066"/>
    <w:rsid w:val="00D82F14"/>
    <w:rsid w:val="00D93654"/>
    <w:rsid w:val="00DB29D8"/>
    <w:rsid w:val="00DD5079"/>
    <w:rsid w:val="00DD5873"/>
    <w:rsid w:val="00DE61D0"/>
    <w:rsid w:val="00DF5FE4"/>
    <w:rsid w:val="00E02AF8"/>
    <w:rsid w:val="00E20A67"/>
    <w:rsid w:val="00E22BDD"/>
    <w:rsid w:val="00E34489"/>
    <w:rsid w:val="00E40BAD"/>
    <w:rsid w:val="00E44D80"/>
    <w:rsid w:val="00E82201"/>
    <w:rsid w:val="00EA5BD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7714A"/>
    <w:rsid w:val="00F9075C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iPriority="9" w:unhideWhenUsed="1" w:qFormat="1"/>
    <w:lsdException w:name="heading 6" w:uiPriority="9" w:unhideWhenUsed="1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 2" w:unhideWhenUsed="1"/>
    <w:lsdException w:name="Note Heading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B250B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B250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B250B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B250B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6B250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5B4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6B250B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6B250B"/>
    <w:rPr>
      <w:rFonts w:ascii="Cambria" w:hAnsi="Cambria" w:cs="Cambria"/>
      <w:color w:val="40404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6B250B"/>
    <w:rPr>
      <w:rFonts w:ascii="Cambria" w:hAnsi="Cambria" w:cs="Cambria"/>
      <w:i/>
      <w:iCs/>
      <w:color w:val="404040"/>
    </w:rPr>
  </w:style>
  <w:style w:type="paragraph" w:styleId="Header">
    <w:name w:val="header"/>
    <w:basedOn w:val="Normal"/>
    <w:link w:val="Head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4D0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BD7"/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C5788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05B40"/>
    <w:rPr>
      <w:sz w:val="24"/>
      <w:szCs w:val="24"/>
    </w:rPr>
  </w:style>
  <w:style w:type="paragraph" w:customStyle="1" w:styleId="Tblzattartalom">
    <w:name w:val="Táblázattartalom"/>
    <w:basedOn w:val="Normal"/>
    <w:uiPriority w:val="99"/>
    <w:rsid w:val="008C5788"/>
    <w:pPr>
      <w:widowControl/>
      <w:suppressLineNumbers/>
    </w:pPr>
    <w:rPr>
      <w:lang w:eastAsia="ar-SA"/>
    </w:rPr>
  </w:style>
  <w:style w:type="paragraph" w:styleId="BodyTextFirstIndent">
    <w:name w:val="Body Text First Indent"/>
    <w:basedOn w:val="BodyText"/>
    <w:link w:val="BodyTextFirstIndentChar"/>
    <w:uiPriority w:val="99"/>
    <w:rsid w:val="008C5788"/>
    <w:pPr>
      <w:ind w:firstLine="283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05B40"/>
  </w:style>
  <w:style w:type="paragraph" w:customStyle="1" w:styleId="Pratlanlfej">
    <w:name w:val="Páratlan élőfej"/>
    <w:basedOn w:val="Norma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BodyTextIndent">
    <w:name w:val="Body Text Indent"/>
    <w:basedOn w:val="BodyText"/>
    <w:link w:val="BodyTextIndentChar"/>
    <w:uiPriority w:val="99"/>
    <w:rsid w:val="008C578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05B40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C5788"/>
  </w:style>
  <w:style w:type="table" w:styleId="TableClassic3">
    <w:name w:val="Table Classic 3"/>
    <w:basedOn w:val="TableNormal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B40"/>
    <w:rPr>
      <w:sz w:val="0"/>
      <w:szCs w:val="0"/>
    </w:rPr>
  </w:style>
  <w:style w:type="paragraph" w:styleId="NormalWeb">
    <w:name w:val="Normal (Web)"/>
    <w:basedOn w:val="Norma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26AAF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rsid w:val="00C875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5D8"/>
    <w:rPr>
      <w:rFonts w:eastAsia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TitleChar">
    <w:name w:val="Title Char"/>
    <w:basedOn w:val="DefaultParagraphFont"/>
    <w:link w:val="Title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a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8524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al"/>
    <w:next w:val="BodyText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6142A0"/>
    <w:pPr>
      <w:widowControl/>
      <w:suppressAutoHyphens w:val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2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06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116</Words>
  <Characters>802</Characters>
  <Application>Microsoft Office Outlook</Application>
  <DocSecurity>0</DocSecurity>
  <Lines>0</Lines>
  <Paragraphs>0</Paragraphs>
  <ScaleCrop>false</ScaleCrop>
  <Company>Sényő Község Önkormányzata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 KÖZTARTOZÁSOKRÓL</dc:title>
  <dc:subject/>
  <dc:creator>Horeczky Zoltán</dc:creator>
  <cp:keywords/>
  <dc:description/>
  <cp:lastModifiedBy>ado</cp:lastModifiedBy>
  <cp:revision>2</cp:revision>
  <cp:lastPrinted>2013-09-03T10:56:00Z</cp:lastPrinted>
  <dcterms:created xsi:type="dcterms:W3CDTF">2014-01-13T11:59:00Z</dcterms:created>
  <dcterms:modified xsi:type="dcterms:W3CDTF">2014-01-13T11:59:00Z</dcterms:modified>
  <cp:category>fejlécea lap</cp:category>
</cp:coreProperties>
</file>